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C2F" w:rsidRDefault="00FC6C2F" w:rsidP="004B1498">
      <w:pPr>
        <w:pStyle w:val="Headline"/>
        <w:spacing w:line="276" w:lineRule="auto"/>
        <w:jc w:val="center"/>
        <w:rPr>
          <w:lang w:val="de-AT"/>
        </w:rPr>
      </w:pPr>
      <w:r>
        <w:rPr>
          <w:lang w:val="de-AT"/>
        </w:rPr>
        <w:t>Seefeld ist bereit für die nächste</w:t>
      </w:r>
    </w:p>
    <w:p w:rsidR="00A03E79" w:rsidRPr="00A03E79" w:rsidRDefault="00FA5E40" w:rsidP="004B1498">
      <w:pPr>
        <w:pStyle w:val="Headline"/>
        <w:spacing w:line="276" w:lineRule="auto"/>
        <w:jc w:val="center"/>
        <w:rPr>
          <w:rStyle w:val="HervorhebungenZchn"/>
          <w:rFonts w:ascii="Arial" w:hAnsi="Arial"/>
          <w:b/>
          <w:lang w:val="de-AT"/>
        </w:rPr>
      </w:pPr>
      <w:r>
        <w:rPr>
          <w:lang w:val="de-AT"/>
        </w:rPr>
        <w:t>Triple</w:t>
      </w:r>
      <w:r w:rsidR="00FC6C2F">
        <w:rPr>
          <w:lang w:val="de-AT"/>
        </w:rPr>
        <w:t>-party</w:t>
      </w:r>
    </w:p>
    <w:p w:rsidR="00136517" w:rsidRPr="00134831" w:rsidRDefault="00B124AB" w:rsidP="00134831">
      <w:pPr>
        <w:pStyle w:val="Subheadline"/>
        <w:spacing w:line="276" w:lineRule="auto"/>
        <w:jc w:val="center"/>
        <w:rPr>
          <w:sz w:val="22"/>
          <w:lang w:val="de-AT"/>
        </w:rPr>
      </w:pPr>
      <w:r>
        <w:rPr>
          <w:sz w:val="22"/>
          <w:lang w:val="de-AT"/>
        </w:rPr>
        <w:t xml:space="preserve">Mission titelverteidigung, Winterfest und damenbewerbe vom 2. bis 4. februar </w:t>
      </w:r>
    </w:p>
    <w:p w:rsidR="002C759E" w:rsidRPr="00134831" w:rsidRDefault="00134831" w:rsidP="00134831">
      <w:pPr>
        <w:pStyle w:val="Flietext"/>
        <w:jc w:val="center"/>
        <w:rPr>
          <w:sz w:val="16"/>
          <w:szCs w:val="16"/>
          <w:lang w:val="de-AT"/>
        </w:rPr>
      </w:pPr>
      <w:r>
        <w:rPr>
          <w:noProof/>
          <w:sz w:val="18"/>
          <w:szCs w:val="18"/>
          <w:lang w:val="de-AT"/>
        </w:rPr>
        <w:drawing>
          <wp:inline distT="0" distB="0" distL="0" distR="0" wp14:anchorId="18EFFC35" wp14:editId="49AB39A5">
            <wp:extent cx="5753100" cy="39014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901440"/>
                    </a:xfrm>
                    <a:prstGeom prst="rect">
                      <a:avLst/>
                    </a:prstGeom>
                    <a:noFill/>
                    <a:ln>
                      <a:noFill/>
                    </a:ln>
                  </pic:spPr>
                </pic:pic>
              </a:graphicData>
            </a:graphic>
          </wp:inline>
        </w:drawing>
      </w:r>
      <w:r w:rsidR="00A03E79">
        <w:rPr>
          <w:sz w:val="16"/>
          <w:szCs w:val="16"/>
          <w:lang w:val="de-AT"/>
        </w:rPr>
        <w:br/>
      </w:r>
      <w:r w:rsidR="00422CFB" w:rsidRPr="00A03E79">
        <w:rPr>
          <w:sz w:val="16"/>
          <w:szCs w:val="16"/>
          <w:lang w:val="de-AT"/>
        </w:rPr>
        <w:t>©</w:t>
      </w:r>
      <w:r w:rsidR="00A03E79" w:rsidRPr="00A03E79">
        <w:rPr>
          <w:sz w:val="16"/>
          <w:szCs w:val="16"/>
          <w:lang w:val="de-AT"/>
        </w:rPr>
        <w:t xml:space="preserve"> S</w:t>
      </w:r>
      <w:r>
        <w:rPr>
          <w:sz w:val="16"/>
          <w:szCs w:val="16"/>
          <w:lang w:val="de-AT"/>
        </w:rPr>
        <w:t>ebastian Marko</w:t>
      </w:r>
    </w:p>
    <w:p w:rsidR="001B0695" w:rsidRPr="00893FE0" w:rsidRDefault="00113573" w:rsidP="00800232">
      <w:pPr>
        <w:pStyle w:val="Flietext"/>
        <w:jc w:val="both"/>
        <w:rPr>
          <w:rFonts w:ascii="Kitsch Text Book" w:hAnsi="Kitsch Text Book"/>
          <w:b/>
          <w:lang w:val="de-AT"/>
        </w:rPr>
      </w:pPr>
      <w:r w:rsidRPr="00893FE0">
        <w:rPr>
          <w:rFonts w:ascii="Kitsch Text Book" w:hAnsi="Kitsch Text Book"/>
          <w:b/>
          <w:lang w:val="de-AT"/>
        </w:rPr>
        <w:t xml:space="preserve">Drei Tage </w:t>
      </w:r>
      <w:r w:rsidR="001A2BD9" w:rsidRPr="00893FE0">
        <w:rPr>
          <w:rFonts w:ascii="Kitsch Text Book" w:hAnsi="Kitsch Text Book"/>
          <w:b/>
          <w:lang w:val="de-AT"/>
        </w:rPr>
        <w:t>Wettkampf</w:t>
      </w:r>
      <w:r w:rsidRPr="00893FE0">
        <w:rPr>
          <w:rFonts w:ascii="Kitsch Text Book" w:hAnsi="Kitsch Text Book"/>
          <w:b/>
          <w:lang w:val="de-AT"/>
        </w:rPr>
        <w:t xml:space="preserve">, </w:t>
      </w:r>
      <w:r w:rsidR="001A2BD9" w:rsidRPr="00893FE0">
        <w:rPr>
          <w:rFonts w:ascii="Kitsch Text Book" w:hAnsi="Kitsch Text Book"/>
          <w:b/>
          <w:lang w:val="de-AT"/>
        </w:rPr>
        <w:t>doppelte</w:t>
      </w:r>
      <w:r w:rsidRPr="00893FE0">
        <w:rPr>
          <w:rFonts w:ascii="Kitsch Text Book" w:hAnsi="Kitsch Text Book"/>
          <w:b/>
          <w:lang w:val="de-AT"/>
        </w:rPr>
        <w:t xml:space="preserve"> </w:t>
      </w:r>
      <w:r w:rsidR="001A2BD9" w:rsidRPr="00893FE0">
        <w:rPr>
          <w:rFonts w:ascii="Kitsch Text Book" w:hAnsi="Kitsch Text Book"/>
          <w:b/>
          <w:lang w:val="de-AT"/>
        </w:rPr>
        <w:t>Punkte</w:t>
      </w:r>
      <w:r w:rsidRPr="00893FE0">
        <w:rPr>
          <w:rFonts w:ascii="Kitsch Text Book" w:hAnsi="Kitsch Text Book"/>
          <w:b/>
          <w:lang w:val="de-AT"/>
        </w:rPr>
        <w:t xml:space="preserve"> und ein L</w:t>
      </w:r>
      <w:r w:rsidR="001A2BD9" w:rsidRPr="00893FE0">
        <w:rPr>
          <w:rFonts w:ascii="Kitsch Text Book" w:hAnsi="Kitsch Text Book"/>
          <w:b/>
          <w:lang w:val="de-AT"/>
        </w:rPr>
        <w:t>okalheld</w:t>
      </w:r>
      <w:r w:rsidRPr="00893FE0">
        <w:rPr>
          <w:rFonts w:ascii="Kitsch Text Book" w:hAnsi="Kitsch Text Book"/>
          <w:b/>
          <w:lang w:val="de-AT"/>
        </w:rPr>
        <w:t xml:space="preserve"> als Titelverteidiger: </w:t>
      </w:r>
      <w:r w:rsidR="001A2BD9" w:rsidRPr="00893FE0">
        <w:rPr>
          <w:rFonts w:ascii="Kitsch Text Book" w:hAnsi="Kitsch Text Book"/>
          <w:b/>
          <w:lang w:val="de-AT"/>
        </w:rPr>
        <w:t>Das</w:t>
      </w:r>
      <w:r w:rsidRPr="00893FE0">
        <w:rPr>
          <w:rFonts w:ascii="Kitsch Text Book" w:hAnsi="Kitsch Text Book"/>
          <w:b/>
          <w:lang w:val="de-AT"/>
        </w:rPr>
        <w:t xml:space="preserve"> Nordic </w:t>
      </w:r>
      <w:proofErr w:type="spellStart"/>
      <w:r w:rsidRPr="00893FE0">
        <w:rPr>
          <w:rFonts w:ascii="Kitsch Text Book" w:hAnsi="Kitsch Text Book"/>
          <w:b/>
          <w:lang w:val="de-AT"/>
        </w:rPr>
        <w:t>Combined</w:t>
      </w:r>
      <w:proofErr w:type="spellEnd"/>
      <w:r w:rsidRPr="00893FE0">
        <w:rPr>
          <w:rFonts w:ascii="Kitsch Text Book" w:hAnsi="Kitsch Text Book"/>
          <w:b/>
          <w:lang w:val="de-AT"/>
        </w:rPr>
        <w:t xml:space="preserve"> Triple 2024 </w:t>
      </w:r>
      <w:r w:rsidR="001A2BD9" w:rsidRPr="00893FE0">
        <w:rPr>
          <w:rFonts w:ascii="Kitsch Text Book" w:hAnsi="Kitsch Text Book"/>
          <w:b/>
          <w:lang w:val="de-AT"/>
        </w:rPr>
        <w:t xml:space="preserve">verspricht </w:t>
      </w:r>
      <w:r w:rsidR="007F1FDD" w:rsidRPr="00893FE0">
        <w:rPr>
          <w:rFonts w:ascii="Kitsch Text Book" w:hAnsi="Kitsch Text Book"/>
          <w:b/>
          <w:lang w:val="de-AT"/>
        </w:rPr>
        <w:t>wieder</w:t>
      </w:r>
      <w:r w:rsidR="001A2BD9" w:rsidRPr="00893FE0">
        <w:rPr>
          <w:rFonts w:ascii="Kitsch Text Book" w:hAnsi="Kitsch Text Book"/>
          <w:b/>
          <w:lang w:val="de-AT"/>
        </w:rPr>
        <w:t xml:space="preserve"> ein großes Sportfest zu werden. Etwas mehr als</w:t>
      </w:r>
      <w:r w:rsidRPr="00893FE0">
        <w:rPr>
          <w:rFonts w:ascii="Kitsch Text Book" w:hAnsi="Kitsch Text Book"/>
          <w:b/>
          <w:lang w:val="de-AT"/>
        </w:rPr>
        <w:t xml:space="preserve"> zwei Wochen müssen</w:t>
      </w:r>
      <w:r w:rsidR="001A2BD9" w:rsidRPr="00893FE0">
        <w:rPr>
          <w:rFonts w:ascii="Kitsch Text Book" w:hAnsi="Kitsch Text Book"/>
          <w:b/>
          <w:lang w:val="de-AT"/>
        </w:rPr>
        <w:t xml:space="preserve"> die</w:t>
      </w:r>
      <w:r w:rsidRPr="00893FE0">
        <w:rPr>
          <w:rFonts w:ascii="Kitsch Text Book" w:hAnsi="Kitsch Text Book"/>
          <w:b/>
          <w:lang w:val="de-AT"/>
        </w:rPr>
        <w:t xml:space="preserve"> Fans </w:t>
      </w:r>
      <w:r w:rsidR="001A2BD9" w:rsidRPr="00893FE0">
        <w:rPr>
          <w:rFonts w:ascii="Kitsch Text Book" w:hAnsi="Kitsch Text Book"/>
          <w:b/>
          <w:lang w:val="de-AT"/>
        </w:rPr>
        <w:t>sich noch gedulden</w:t>
      </w:r>
      <w:r w:rsidRPr="00893FE0">
        <w:rPr>
          <w:rFonts w:ascii="Kitsch Text Book" w:hAnsi="Kitsch Text Book"/>
          <w:b/>
          <w:lang w:val="de-AT"/>
        </w:rPr>
        <w:t xml:space="preserve">, bis die besten </w:t>
      </w:r>
      <w:proofErr w:type="spellStart"/>
      <w:proofErr w:type="gramStart"/>
      <w:r w:rsidRPr="00893FE0">
        <w:rPr>
          <w:rFonts w:ascii="Kitsch Text Book" w:hAnsi="Kitsch Text Book"/>
          <w:b/>
          <w:lang w:val="de-AT"/>
        </w:rPr>
        <w:t>Kombinierer:innen</w:t>
      </w:r>
      <w:proofErr w:type="spellEnd"/>
      <w:proofErr w:type="gramEnd"/>
      <w:r w:rsidRPr="00893FE0">
        <w:rPr>
          <w:rFonts w:ascii="Kitsch Text Book" w:hAnsi="Kitsch Text Book"/>
          <w:b/>
          <w:lang w:val="de-AT"/>
        </w:rPr>
        <w:t xml:space="preserve"> der Welt</w:t>
      </w:r>
      <w:r w:rsidR="001A2BD9" w:rsidRPr="00893FE0">
        <w:rPr>
          <w:rFonts w:ascii="Kitsch Text Book" w:hAnsi="Kitsch Text Book"/>
          <w:b/>
          <w:lang w:val="de-AT"/>
        </w:rPr>
        <w:t xml:space="preserve"> auf Schanze und Loipe wieder um jeden Zentimeter kämpfen. Während Johannes </w:t>
      </w:r>
      <w:proofErr w:type="spellStart"/>
      <w:r w:rsidR="001A2BD9" w:rsidRPr="00893FE0">
        <w:rPr>
          <w:rFonts w:ascii="Kitsch Text Book" w:hAnsi="Kitsch Text Book"/>
          <w:b/>
          <w:lang w:val="de-AT"/>
        </w:rPr>
        <w:t>Lamparter</w:t>
      </w:r>
      <w:proofErr w:type="spellEnd"/>
      <w:r w:rsidR="001A2BD9" w:rsidRPr="00893FE0">
        <w:rPr>
          <w:rFonts w:ascii="Kitsch Text Book" w:hAnsi="Kitsch Text Book"/>
          <w:b/>
          <w:lang w:val="de-AT"/>
        </w:rPr>
        <w:t xml:space="preserve"> und </w:t>
      </w:r>
      <w:r w:rsidR="005F6C91">
        <w:rPr>
          <w:rFonts w:ascii="Kitsch Text Book" w:hAnsi="Kitsch Text Book"/>
          <w:b/>
          <w:lang w:val="de-AT"/>
        </w:rPr>
        <w:t>C</w:t>
      </w:r>
      <w:r w:rsidR="001A2BD9" w:rsidRPr="00893FE0">
        <w:rPr>
          <w:rFonts w:ascii="Kitsch Text Book" w:hAnsi="Kitsch Text Book"/>
          <w:b/>
          <w:lang w:val="de-AT"/>
        </w:rPr>
        <w:t xml:space="preserve">o. </w:t>
      </w:r>
      <w:r w:rsidR="003D5E18" w:rsidRPr="00893FE0">
        <w:rPr>
          <w:rFonts w:ascii="Kitsch Text Book" w:hAnsi="Kitsch Text Book"/>
          <w:b/>
          <w:lang w:val="de-AT"/>
        </w:rPr>
        <w:t xml:space="preserve">von 2. </w:t>
      </w:r>
      <w:r w:rsidR="00A52D5E">
        <w:rPr>
          <w:rFonts w:ascii="Kitsch Text Book" w:hAnsi="Kitsch Text Book"/>
          <w:b/>
          <w:lang w:val="de-AT"/>
        </w:rPr>
        <w:t>bis</w:t>
      </w:r>
      <w:r w:rsidR="003D5E18" w:rsidRPr="00893FE0">
        <w:rPr>
          <w:rFonts w:ascii="Kitsch Text Book" w:hAnsi="Kitsch Text Book"/>
          <w:b/>
          <w:lang w:val="de-AT"/>
        </w:rPr>
        <w:t xml:space="preserve"> 4. Februar </w:t>
      </w:r>
      <w:r w:rsidR="001A2BD9" w:rsidRPr="00893FE0">
        <w:rPr>
          <w:rFonts w:ascii="Kitsch Text Book" w:hAnsi="Kitsch Text Book"/>
          <w:b/>
          <w:lang w:val="de-AT"/>
        </w:rPr>
        <w:t xml:space="preserve">um den begehrten Triple-Pokal </w:t>
      </w:r>
      <w:r w:rsidR="00801BDA" w:rsidRPr="00893FE0">
        <w:rPr>
          <w:rFonts w:ascii="Kitsch Text Book" w:hAnsi="Kitsch Text Book"/>
          <w:b/>
          <w:lang w:val="de-AT"/>
        </w:rPr>
        <w:t>wetteifern</w:t>
      </w:r>
      <w:r w:rsidR="001A2BD9" w:rsidRPr="00893FE0">
        <w:rPr>
          <w:rFonts w:ascii="Kitsch Text Book" w:hAnsi="Kitsch Text Book"/>
          <w:b/>
          <w:lang w:val="de-AT"/>
        </w:rPr>
        <w:t xml:space="preserve"> werden, zählen auch die Damen </w:t>
      </w:r>
      <w:r w:rsidR="00D2657D" w:rsidRPr="00893FE0">
        <w:rPr>
          <w:rFonts w:ascii="Kitsch Text Book" w:hAnsi="Kitsch Text Book"/>
          <w:b/>
          <w:lang w:val="de-AT"/>
        </w:rPr>
        <w:t xml:space="preserve">wieder </w:t>
      </w:r>
      <w:r w:rsidR="001A2BD9" w:rsidRPr="00893FE0">
        <w:rPr>
          <w:rFonts w:ascii="Kitsch Text Book" w:hAnsi="Kitsch Text Book"/>
          <w:b/>
          <w:lang w:val="de-AT"/>
        </w:rPr>
        <w:t>auf die Unterstützung de</w:t>
      </w:r>
      <w:r w:rsidR="004B1498" w:rsidRPr="00893FE0">
        <w:rPr>
          <w:rFonts w:ascii="Kitsch Text Book" w:hAnsi="Kitsch Text Book"/>
          <w:b/>
          <w:lang w:val="de-AT"/>
        </w:rPr>
        <w:t>s großen Publikums in der Seefeld Sports Arena. Am Samstag trifft man sich in diesem Jahr gemeinsam zur Afterparty</w:t>
      </w:r>
      <w:r w:rsidR="00A52D5E">
        <w:rPr>
          <w:rFonts w:ascii="Kitsch Text Book" w:hAnsi="Kitsch Text Book"/>
          <w:b/>
          <w:lang w:val="de-AT"/>
        </w:rPr>
        <w:t xml:space="preserve"> im Seefelder Kurpark</w:t>
      </w:r>
      <w:r w:rsidR="004B1498" w:rsidRPr="00893FE0">
        <w:rPr>
          <w:rFonts w:ascii="Kitsch Text Book" w:hAnsi="Kitsch Text Book"/>
          <w:b/>
          <w:lang w:val="de-AT"/>
        </w:rPr>
        <w:t>, bevor es am Sonntag in</w:t>
      </w:r>
      <w:r w:rsidR="007F1FDD" w:rsidRPr="00893FE0">
        <w:rPr>
          <w:rFonts w:ascii="Kitsch Text Book" w:hAnsi="Kitsch Text Book"/>
          <w:b/>
          <w:lang w:val="de-AT"/>
        </w:rPr>
        <w:t>s</w:t>
      </w:r>
      <w:r w:rsidR="004B1498" w:rsidRPr="00893FE0">
        <w:rPr>
          <w:rFonts w:ascii="Kitsch Text Book" w:hAnsi="Kitsch Text Book"/>
          <w:b/>
          <w:lang w:val="de-AT"/>
        </w:rPr>
        <w:t xml:space="preserve"> große Finale geht.  </w:t>
      </w:r>
    </w:p>
    <w:p w:rsidR="009F1EBC" w:rsidRPr="00893FE0" w:rsidRDefault="003D5E18" w:rsidP="009F1EBC">
      <w:pPr>
        <w:pStyle w:val="Flietext"/>
        <w:jc w:val="both"/>
        <w:rPr>
          <w:rFonts w:ascii="Kitsch Text Book" w:hAnsi="Kitsch Text Book"/>
          <w:sz w:val="21"/>
          <w:szCs w:val="21"/>
        </w:rPr>
      </w:pPr>
      <w:r w:rsidRPr="00893FE0">
        <w:rPr>
          <w:rFonts w:ascii="Kitsch Text Book" w:hAnsi="Kitsch Text Book"/>
          <w:lang w:val="de-AT"/>
        </w:rPr>
        <w:t xml:space="preserve">Als Johannes </w:t>
      </w:r>
      <w:proofErr w:type="spellStart"/>
      <w:r w:rsidRPr="00893FE0">
        <w:rPr>
          <w:rFonts w:ascii="Kitsch Text Book" w:hAnsi="Kitsch Text Book"/>
          <w:lang w:val="de-AT"/>
        </w:rPr>
        <w:t>Lamparter</w:t>
      </w:r>
      <w:proofErr w:type="spellEnd"/>
      <w:r w:rsidRPr="00893FE0">
        <w:rPr>
          <w:rFonts w:ascii="Kitsch Text Book" w:hAnsi="Kitsch Text Book"/>
          <w:lang w:val="de-AT"/>
        </w:rPr>
        <w:t xml:space="preserve"> im vergangenen Jahr am dritten Triple-Tag über die Ziellinie fuhr, gab es in der Seefeld Sports Arena kein </w:t>
      </w:r>
      <w:r w:rsidR="005F6C91">
        <w:rPr>
          <w:rFonts w:ascii="Kitsch Text Book" w:hAnsi="Kitsch Text Book"/>
          <w:lang w:val="de-AT"/>
        </w:rPr>
        <w:t>H</w:t>
      </w:r>
      <w:r w:rsidRPr="00893FE0">
        <w:rPr>
          <w:rFonts w:ascii="Kitsch Text Book" w:hAnsi="Kitsch Text Book"/>
          <w:lang w:val="de-AT"/>
        </w:rPr>
        <w:t>alten mehr. Nach einem spannenden und anstrengenden Wettkampf-Wochenende hatte der damals 21-</w:t>
      </w:r>
      <w:r w:rsidR="005F6C91">
        <w:rPr>
          <w:rFonts w:ascii="Kitsch Text Book" w:hAnsi="Kitsch Text Book"/>
          <w:lang w:val="de-AT"/>
        </w:rPr>
        <w:t>j</w:t>
      </w:r>
      <w:r w:rsidRPr="00893FE0">
        <w:rPr>
          <w:rFonts w:ascii="Kitsch Text Book" w:hAnsi="Kitsch Text Book"/>
          <w:lang w:val="de-AT"/>
        </w:rPr>
        <w:t xml:space="preserve">ährige Tiroler am Sonntag noch die meisten Reserven und krönte sich sensationell zum Triple-Champion. Auch heuer wird diese Qualität </w:t>
      </w:r>
      <w:r w:rsidR="00B124AB">
        <w:rPr>
          <w:rFonts w:ascii="Kitsch Text Book" w:hAnsi="Kitsch Text Book"/>
          <w:lang w:val="de-AT"/>
        </w:rPr>
        <w:br/>
      </w:r>
      <w:r w:rsidR="00B124AB">
        <w:rPr>
          <w:rFonts w:ascii="Kitsch Text Book" w:hAnsi="Kitsch Text Book"/>
          <w:lang w:val="de-AT"/>
        </w:rPr>
        <w:br/>
      </w:r>
      <w:r w:rsidRPr="00893FE0">
        <w:rPr>
          <w:rFonts w:ascii="Kitsch Text Book" w:hAnsi="Kitsch Text Book"/>
          <w:lang w:val="de-AT"/>
        </w:rPr>
        <w:lastRenderedPageBreak/>
        <w:t xml:space="preserve">wieder entscheiden, wer am Ende am obersten Treppchen steht. Der Titelverteidiger erzählte </w:t>
      </w:r>
      <w:r w:rsidR="00893FE0">
        <w:rPr>
          <w:rFonts w:ascii="Kitsch Text Book" w:hAnsi="Kitsch Text Book"/>
          <w:lang w:val="de-AT"/>
        </w:rPr>
        <w:br/>
      </w:r>
      <w:r w:rsidRPr="00893FE0">
        <w:rPr>
          <w:rFonts w:ascii="Kitsch Text Book" w:hAnsi="Kitsch Text Book"/>
          <w:lang w:val="de-AT"/>
        </w:rPr>
        <w:t>uns im Interview, dass die Ausdauer beim Triple in Seefeld eine</w:t>
      </w:r>
      <w:r w:rsidR="00893FE0">
        <w:rPr>
          <w:rFonts w:ascii="Kitsch Text Book" w:hAnsi="Kitsch Text Book"/>
          <w:lang w:val="de-AT"/>
        </w:rPr>
        <w:t xml:space="preserve"> </w:t>
      </w:r>
      <w:r w:rsidRPr="00893FE0">
        <w:rPr>
          <w:rFonts w:ascii="Kitsch Text Book" w:hAnsi="Kitsch Text Book"/>
          <w:lang w:val="de-AT"/>
        </w:rPr>
        <w:t>besondere Rolle spielt: „</w:t>
      </w:r>
      <w:r w:rsidRPr="00893FE0">
        <w:rPr>
          <w:rFonts w:ascii="Kitsch Text Book" w:hAnsi="Kitsch Text Book"/>
          <w:sz w:val="21"/>
          <w:szCs w:val="21"/>
        </w:rPr>
        <w:t xml:space="preserve">Zwei Wettkämpfe sind normal für uns, </w:t>
      </w:r>
      <w:proofErr w:type="gramStart"/>
      <w:r w:rsidRPr="00893FE0">
        <w:rPr>
          <w:rFonts w:ascii="Kitsch Text Book" w:hAnsi="Kitsch Text Book"/>
          <w:sz w:val="21"/>
          <w:szCs w:val="21"/>
        </w:rPr>
        <w:t>das</w:t>
      </w:r>
      <w:proofErr w:type="gramEnd"/>
      <w:r w:rsidR="00A52D5E">
        <w:rPr>
          <w:rFonts w:ascii="Kitsch Text Book" w:hAnsi="Kitsch Text Book"/>
          <w:sz w:val="21"/>
          <w:szCs w:val="21"/>
        </w:rPr>
        <w:t xml:space="preserve"> </w:t>
      </w:r>
      <w:r w:rsidRPr="00893FE0">
        <w:rPr>
          <w:rFonts w:ascii="Kitsch Text Book" w:hAnsi="Kitsch Text Book"/>
          <w:sz w:val="21"/>
          <w:szCs w:val="21"/>
        </w:rPr>
        <w:t>packen wir eigentlich, aber bei den drei in Seefeld ist es besonders wichtig, sich die Energie gut über das ganze Wochenende einzuteilen. Man muss auch am Sonntag noch 100 Prozent dastehen können.“ Weil in Seefeld Jahr für Jahr</w:t>
      </w:r>
      <w:r w:rsidR="00D2657D" w:rsidRPr="00893FE0">
        <w:rPr>
          <w:rFonts w:ascii="Kitsch Text Book" w:eastAsia="Times New Roman" w:hAnsi="Kitsch Text Book" w:cs="Arial"/>
          <w:sz w:val="21"/>
          <w:szCs w:val="21"/>
          <w:lang w:eastAsia="de-AT"/>
        </w:rPr>
        <w:t xml:space="preserve"> doppelte Weltcup</w:t>
      </w:r>
      <w:r w:rsidR="005F6C91">
        <w:rPr>
          <w:rFonts w:ascii="Kitsch Text Book" w:eastAsia="Times New Roman" w:hAnsi="Kitsch Text Book" w:cs="Arial"/>
          <w:sz w:val="21"/>
          <w:szCs w:val="21"/>
          <w:lang w:eastAsia="de-AT"/>
        </w:rPr>
        <w:t>p</w:t>
      </w:r>
      <w:r w:rsidR="00D2657D" w:rsidRPr="00893FE0">
        <w:rPr>
          <w:rFonts w:ascii="Kitsch Text Book" w:eastAsia="Times New Roman" w:hAnsi="Kitsch Text Book" w:cs="Arial"/>
          <w:sz w:val="21"/>
          <w:szCs w:val="21"/>
          <w:lang w:eastAsia="de-AT"/>
        </w:rPr>
        <w:t xml:space="preserve">unkte und das höchste Preisgeld im Weltcupwinter auf dem Spiel stehen, wird allerdings </w:t>
      </w:r>
      <w:r w:rsidR="00893FE0" w:rsidRPr="00893FE0">
        <w:rPr>
          <w:rFonts w:ascii="Kitsch Text Book" w:eastAsia="Times New Roman" w:hAnsi="Kitsch Text Book" w:cs="Arial"/>
          <w:sz w:val="21"/>
          <w:szCs w:val="21"/>
          <w:lang w:eastAsia="de-AT"/>
        </w:rPr>
        <w:t xml:space="preserve">auch </w:t>
      </w:r>
      <w:r w:rsidR="00D2657D" w:rsidRPr="00893FE0">
        <w:rPr>
          <w:rFonts w:ascii="Kitsch Text Book" w:eastAsia="Times New Roman" w:hAnsi="Kitsch Text Book" w:cs="Arial"/>
          <w:sz w:val="21"/>
          <w:szCs w:val="21"/>
          <w:lang w:eastAsia="de-AT"/>
        </w:rPr>
        <w:t xml:space="preserve">eine andere Qualität entscheidend. Wenn man in die konzentrierten und angestrengten Gesichter der Athleten blickt, kann man es schon erahnen. Der Kopf spielt im Kampf um den </w:t>
      </w:r>
      <w:r w:rsidR="00E6577E" w:rsidRPr="00893FE0">
        <w:rPr>
          <w:rFonts w:ascii="Kitsch Text Book" w:eastAsia="Times New Roman" w:hAnsi="Kitsch Text Book" w:cs="Arial"/>
          <w:sz w:val="21"/>
          <w:szCs w:val="21"/>
          <w:lang w:eastAsia="de-AT"/>
        </w:rPr>
        <w:t>Triple-</w:t>
      </w:r>
      <w:r w:rsidR="00D2657D" w:rsidRPr="00893FE0">
        <w:rPr>
          <w:rFonts w:ascii="Kitsch Text Book" w:eastAsia="Times New Roman" w:hAnsi="Kitsch Text Book" w:cs="Arial"/>
          <w:sz w:val="21"/>
          <w:szCs w:val="21"/>
          <w:lang w:eastAsia="de-AT"/>
        </w:rPr>
        <w:t xml:space="preserve">Sieg eine große Rolle. Laut Johannes </w:t>
      </w:r>
      <w:proofErr w:type="spellStart"/>
      <w:r w:rsidR="00D2657D" w:rsidRPr="00893FE0">
        <w:rPr>
          <w:rFonts w:ascii="Kitsch Text Book" w:eastAsia="Times New Roman" w:hAnsi="Kitsch Text Book" w:cs="Arial"/>
          <w:sz w:val="21"/>
          <w:szCs w:val="21"/>
          <w:lang w:eastAsia="de-AT"/>
        </w:rPr>
        <w:t>Lamparter</w:t>
      </w:r>
      <w:proofErr w:type="spellEnd"/>
      <w:r w:rsidR="00D2657D" w:rsidRPr="00893FE0">
        <w:rPr>
          <w:rFonts w:ascii="Kitsch Text Book" w:eastAsia="Times New Roman" w:hAnsi="Kitsch Text Book" w:cs="Arial"/>
          <w:sz w:val="21"/>
          <w:szCs w:val="21"/>
          <w:lang w:eastAsia="de-AT"/>
        </w:rPr>
        <w:t xml:space="preserve"> bestimmt auch der mentale Part, wer in der nordischen Kombination ganz vorne mitmischt: „</w:t>
      </w:r>
      <w:r w:rsidR="00D2657D" w:rsidRPr="00893FE0">
        <w:rPr>
          <w:rFonts w:ascii="Kitsch Text Book" w:hAnsi="Kitsch Text Book"/>
          <w:sz w:val="21"/>
          <w:szCs w:val="21"/>
        </w:rPr>
        <w:t>Ich würde sagen, dass es bei diesen beiden Sportarten, speziell dann in der Weltspitze oft der Kopf ist, der über den Sieg entscheidet. 20 bis 30 Prozent würde ich der mentalen Komponente sicherlich geben.</w:t>
      </w:r>
      <w:r w:rsidR="00E933FC" w:rsidRPr="00893FE0">
        <w:rPr>
          <w:rFonts w:ascii="Kitsch Text Book" w:hAnsi="Kitsch Text Book"/>
          <w:sz w:val="21"/>
          <w:szCs w:val="21"/>
        </w:rPr>
        <w:t>“</w:t>
      </w:r>
    </w:p>
    <w:p w:rsidR="00E933FC" w:rsidRPr="00893FE0" w:rsidRDefault="009F1EBC" w:rsidP="009F1EBC">
      <w:pPr>
        <w:pStyle w:val="Subheadline"/>
        <w:rPr>
          <w:rFonts w:ascii="Relevant Normal" w:hAnsi="Relevant Normal"/>
          <w:lang w:val="de-AT"/>
        </w:rPr>
      </w:pPr>
      <w:r w:rsidRPr="00893FE0">
        <w:rPr>
          <w:rFonts w:ascii="Relevant Normal" w:hAnsi="Relevant Normal"/>
          <w:lang w:val="de-AT"/>
        </w:rPr>
        <w:t xml:space="preserve">Nicht nur im ziel wird gefeiert  </w:t>
      </w:r>
    </w:p>
    <w:p w:rsidR="00D2657D" w:rsidRPr="00893FE0" w:rsidRDefault="00E933FC" w:rsidP="00D2657D">
      <w:pPr>
        <w:rPr>
          <w:rFonts w:ascii="Kitsch Text Book" w:hAnsi="Kitsch Text Book"/>
          <w:sz w:val="21"/>
          <w:szCs w:val="21"/>
        </w:rPr>
      </w:pPr>
      <w:r w:rsidRPr="00893FE0">
        <w:rPr>
          <w:rFonts w:ascii="Kitsch Text Book" w:hAnsi="Kitsch Text Book"/>
          <w:sz w:val="21"/>
          <w:szCs w:val="21"/>
        </w:rPr>
        <w:t xml:space="preserve">Ob es 2024 wieder </w:t>
      </w:r>
      <w:proofErr w:type="spellStart"/>
      <w:r w:rsidRPr="00893FE0">
        <w:rPr>
          <w:rFonts w:ascii="Kitsch Text Book" w:hAnsi="Kitsch Text Book"/>
          <w:sz w:val="21"/>
          <w:szCs w:val="21"/>
        </w:rPr>
        <w:t>Lamparter</w:t>
      </w:r>
      <w:proofErr w:type="spellEnd"/>
      <w:r w:rsidRPr="00893FE0">
        <w:rPr>
          <w:rFonts w:ascii="Kitsch Text Book" w:hAnsi="Kitsch Text Book"/>
          <w:sz w:val="21"/>
          <w:szCs w:val="21"/>
        </w:rPr>
        <w:t xml:space="preserve"> ist, der den kühlsten Kopf bewahrt, steht noch in den Sternen. Das norwegische Team mit Dauerbrenner Jarl Magnus </w:t>
      </w:r>
      <w:proofErr w:type="spellStart"/>
      <w:r w:rsidRPr="00893FE0">
        <w:rPr>
          <w:rFonts w:ascii="Kitsch Text Book" w:hAnsi="Kitsch Text Book"/>
          <w:sz w:val="21"/>
          <w:szCs w:val="21"/>
        </w:rPr>
        <w:t>Riiber</w:t>
      </w:r>
      <w:proofErr w:type="spellEnd"/>
      <w:r w:rsidRPr="00893FE0">
        <w:rPr>
          <w:rFonts w:ascii="Kitsch Text Book" w:hAnsi="Kitsch Text Book"/>
          <w:sz w:val="21"/>
          <w:szCs w:val="21"/>
        </w:rPr>
        <w:t>, die deutsche Auswahl und der Rest des Weltcup-Zirkus werden auf jeden Fall versuchen, eine erneute Österreichische Party in Seefeld zu verhindern.</w:t>
      </w:r>
      <w:r w:rsidR="009F1EBC" w:rsidRPr="00893FE0">
        <w:rPr>
          <w:rFonts w:ascii="Kitsch Text Book" w:hAnsi="Kitsch Text Book"/>
          <w:sz w:val="21"/>
          <w:szCs w:val="21"/>
        </w:rPr>
        <w:t xml:space="preserve"> Unabhängig davon, wer dieses Jahr die Nase vorne hat,</w:t>
      </w:r>
      <w:r w:rsidRPr="00893FE0">
        <w:rPr>
          <w:rFonts w:ascii="Kitsch Text Book" w:hAnsi="Kitsch Text Book"/>
          <w:sz w:val="21"/>
          <w:szCs w:val="21"/>
        </w:rPr>
        <w:t xml:space="preserve"> am heurigen Triple-Wochenende </w:t>
      </w:r>
      <w:r w:rsidR="009F1EBC" w:rsidRPr="00893FE0">
        <w:rPr>
          <w:rFonts w:ascii="Kitsch Text Book" w:hAnsi="Kitsch Text Book"/>
          <w:sz w:val="21"/>
          <w:szCs w:val="21"/>
        </w:rPr>
        <w:t>wird gefeiert! Und zwar a</w:t>
      </w:r>
      <w:r w:rsidRPr="00893FE0">
        <w:rPr>
          <w:rFonts w:ascii="Kitsch Text Book" w:hAnsi="Kitsch Text Book"/>
          <w:sz w:val="21"/>
          <w:szCs w:val="21"/>
        </w:rPr>
        <w:t xml:space="preserve">m Samstag, dem 3.2. im Kurpark Seefeld. Die Vereine des Plateaus laden </w:t>
      </w:r>
      <w:r w:rsidR="009F1EBC" w:rsidRPr="00893FE0">
        <w:rPr>
          <w:rFonts w:ascii="Kitsch Text Book" w:hAnsi="Kitsch Text Book"/>
          <w:sz w:val="21"/>
          <w:szCs w:val="21"/>
        </w:rPr>
        <w:t xml:space="preserve">im Rahmen des </w:t>
      </w:r>
      <w:proofErr w:type="spellStart"/>
      <w:r w:rsidR="009F1EBC" w:rsidRPr="00893FE0">
        <w:rPr>
          <w:rFonts w:ascii="Kitsch Text Book" w:hAnsi="Kitsch Text Book"/>
          <w:sz w:val="21"/>
          <w:szCs w:val="21"/>
        </w:rPr>
        <w:t>Triples</w:t>
      </w:r>
      <w:proofErr w:type="spellEnd"/>
      <w:r w:rsidR="009F1EBC" w:rsidRPr="00893FE0">
        <w:rPr>
          <w:rFonts w:ascii="Kitsch Text Book" w:hAnsi="Kitsch Text Book"/>
          <w:sz w:val="21"/>
          <w:szCs w:val="21"/>
        </w:rPr>
        <w:t xml:space="preserve"> </w:t>
      </w:r>
      <w:r w:rsidR="00E6577E" w:rsidRPr="00893FE0">
        <w:rPr>
          <w:rFonts w:ascii="Kitsch Text Book" w:hAnsi="Kitsch Text Book"/>
          <w:sz w:val="21"/>
          <w:szCs w:val="21"/>
        </w:rPr>
        <w:t xml:space="preserve">erstmals zum Nordic Winterfest samt Livemusik, DJ und Kinderprogramm. Der Elternverein </w:t>
      </w:r>
      <w:r w:rsidR="009736A3">
        <w:rPr>
          <w:rFonts w:ascii="Kitsch Text Book" w:hAnsi="Kitsch Text Book"/>
          <w:sz w:val="21"/>
          <w:szCs w:val="21"/>
        </w:rPr>
        <w:t>b</w:t>
      </w:r>
      <w:r w:rsidR="00056756">
        <w:rPr>
          <w:rFonts w:ascii="Kitsch Text Book" w:hAnsi="Kitsch Text Book"/>
          <w:sz w:val="21"/>
          <w:szCs w:val="21"/>
        </w:rPr>
        <w:t>eginnt</w:t>
      </w:r>
      <w:bookmarkStart w:id="0" w:name="_GoBack"/>
      <w:bookmarkEnd w:id="0"/>
      <w:r w:rsidR="009736A3">
        <w:rPr>
          <w:rFonts w:ascii="Kitsch Text Book" w:hAnsi="Kitsch Text Book"/>
          <w:sz w:val="21"/>
          <w:szCs w:val="21"/>
        </w:rPr>
        <w:t xml:space="preserve"> ab</w:t>
      </w:r>
      <w:r w:rsidR="00E6577E" w:rsidRPr="00893FE0">
        <w:rPr>
          <w:rFonts w:ascii="Kitsch Text Book" w:hAnsi="Kitsch Text Book"/>
          <w:sz w:val="21"/>
          <w:szCs w:val="21"/>
        </w:rPr>
        <w:t xml:space="preserve"> 15:00 Uhr </w:t>
      </w:r>
      <w:r w:rsidR="00C553E0">
        <w:rPr>
          <w:rFonts w:ascii="Kitsch Text Book" w:hAnsi="Kitsch Text Book"/>
          <w:sz w:val="21"/>
          <w:szCs w:val="21"/>
        </w:rPr>
        <w:t>mit dem Unterhaltungsprogramm und ab 16:00 Uhr</w:t>
      </w:r>
      <w:r w:rsidR="00E6577E" w:rsidRPr="00893FE0">
        <w:rPr>
          <w:rFonts w:ascii="Kitsch Text Book" w:hAnsi="Kitsch Text Book"/>
          <w:sz w:val="21"/>
          <w:szCs w:val="21"/>
        </w:rPr>
        <w:t xml:space="preserve"> wird zur Musik der Ö3-Disko die Sonne verabschiedet. Auf die offizielle Siegerehrung um 19:00 Uhr folgt der Aufritt der Partyband BÄÄM</w:t>
      </w:r>
      <w:r w:rsidRPr="00893FE0">
        <w:rPr>
          <w:rFonts w:ascii="Kitsch Text Book" w:hAnsi="Kitsch Text Book"/>
          <w:sz w:val="21"/>
          <w:szCs w:val="21"/>
        </w:rPr>
        <w:t xml:space="preserve"> </w:t>
      </w:r>
      <w:r w:rsidR="00E6577E" w:rsidRPr="00893FE0">
        <w:rPr>
          <w:rFonts w:ascii="Kitsch Text Book" w:hAnsi="Kitsch Text Book"/>
          <w:sz w:val="21"/>
          <w:szCs w:val="21"/>
        </w:rPr>
        <w:t xml:space="preserve">und somit der Start in die Partynacht. Ab 22:30 </w:t>
      </w:r>
      <w:r w:rsidR="00056756">
        <w:rPr>
          <w:rFonts w:ascii="Kitsch Text Book" w:hAnsi="Kitsch Text Book"/>
          <w:sz w:val="21"/>
          <w:szCs w:val="21"/>
        </w:rPr>
        <w:t xml:space="preserve">Uhr </w:t>
      </w:r>
      <w:r w:rsidR="00E6577E" w:rsidRPr="00893FE0">
        <w:rPr>
          <w:rFonts w:ascii="Kitsch Text Book" w:hAnsi="Kitsch Text Book"/>
          <w:sz w:val="21"/>
          <w:szCs w:val="21"/>
        </w:rPr>
        <w:t xml:space="preserve">feiern alle Fans der nordischen Kombination mit DJ </w:t>
      </w:r>
      <w:proofErr w:type="spellStart"/>
      <w:r w:rsidR="00E6577E" w:rsidRPr="00893FE0">
        <w:rPr>
          <w:rFonts w:ascii="Kitsch Text Book" w:hAnsi="Kitsch Text Book"/>
          <w:sz w:val="21"/>
          <w:szCs w:val="21"/>
        </w:rPr>
        <w:t>Instyle</w:t>
      </w:r>
      <w:proofErr w:type="spellEnd"/>
      <w:r w:rsidR="00E6577E" w:rsidRPr="00893FE0">
        <w:rPr>
          <w:rFonts w:ascii="Kitsch Text Book" w:hAnsi="Kitsch Text Book"/>
          <w:sz w:val="21"/>
          <w:szCs w:val="21"/>
        </w:rPr>
        <w:t xml:space="preserve"> gemeinsam in den finalen Triple-Tag hinein.</w:t>
      </w:r>
      <w:r w:rsidR="00511ED6">
        <w:rPr>
          <w:rFonts w:ascii="Kitsch Text Book" w:hAnsi="Kitsch Text Book"/>
          <w:sz w:val="21"/>
          <w:szCs w:val="21"/>
        </w:rPr>
        <w:t xml:space="preserve"> </w:t>
      </w:r>
      <w:r w:rsidR="00893FE0" w:rsidRPr="00893FE0">
        <w:rPr>
          <w:rFonts w:ascii="Kitsch Text Book" w:hAnsi="Kitsch Text Book"/>
          <w:sz w:val="21"/>
          <w:szCs w:val="21"/>
        </w:rPr>
        <w:t>Programm</w:t>
      </w:r>
      <w:r w:rsidR="00A52D5E">
        <w:rPr>
          <w:rFonts w:ascii="Kitsch Text Book" w:hAnsi="Kitsch Text Book"/>
          <w:sz w:val="21"/>
          <w:szCs w:val="21"/>
        </w:rPr>
        <w:t xml:space="preserve">, </w:t>
      </w:r>
      <w:r w:rsidR="00893FE0" w:rsidRPr="00893FE0">
        <w:rPr>
          <w:rFonts w:ascii="Kitsch Text Book" w:hAnsi="Kitsch Text Book"/>
          <w:sz w:val="21"/>
          <w:szCs w:val="21"/>
        </w:rPr>
        <w:t xml:space="preserve">weitere Informationen </w:t>
      </w:r>
      <w:r w:rsidR="00A52D5E">
        <w:rPr>
          <w:rFonts w:ascii="Kitsch Text Book" w:hAnsi="Kitsch Text Book"/>
          <w:sz w:val="21"/>
          <w:szCs w:val="21"/>
        </w:rPr>
        <w:t xml:space="preserve">und Tickets unter: </w:t>
      </w:r>
      <w:hyperlink r:id="rId8" w:history="1">
        <w:r w:rsidR="00A52D5E" w:rsidRPr="005526EA">
          <w:rPr>
            <w:rStyle w:val="Hyperlink"/>
            <w:rFonts w:ascii="Kitsch Text Book" w:hAnsi="Kitsch Text Book"/>
            <w:sz w:val="21"/>
            <w:szCs w:val="21"/>
          </w:rPr>
          <w:t>www.weltcup-seefeld.com</w:t>
        </w:r>
      </w:hyperlink>
      <w:r w:rsidR="00A52D5E">
        <w:rPr>
          <w:rFonts w:ascii="Kitsch Text Book" w:hAnsi="Kitsch Text Book"/>
          <w:sz w:val="21"/>
          <w:szCs w:val="21"/>
        </w:rPr>
        <w:t xml:space="preserve"> </w:t>
      </w:r>
    </w:p>
    <w:p w:rsidR="00BF1AAB" w:rsidRPr="00893FE0" w:rsidRDefault="009F1EBC" w:rsidP="00875D9C">
      <w:pPr>
        <w:spacing w:line="276" w:lineRule="auto"/>
        <w:rPr>
          <w:rFonts w:ascii="Kitsch Text Book" w:hAnsi="Kitsch Text Book"/>
          <w:lang w:val="de-AT"/>
        </w:rPr>
      </w:pPr>
      <w:r w:rsidRPr="00893FE0">
        <w:rPr>
          <w:rFonts w:ascii="Kitsch Text Book" w:hAnsi="Kitsch Text Book"/>
        </w:rPr>
        <w:br/>
      </w:r>
      <w:r w:rsidR="00BF1AAB" w:rsidRPr="00893FE0">
        <w:rPr>
          <w:rStyle w:val="HervorhebungenZchn"/>
          <w:rFonts w:ascii="Kitsch Text Book" w:hAnsi="Kitsch Text Book"/>
          <w:lang w:val="de-AT"/>
        </w:rPr>
        <w:t>Honorarfreies Bildmaterial</w:t>
      </w:r>
      <w:r w:rsidR="00BF1AAB" w:rsidRPr="00893FE0">
        <w:rPr>
          <w:rFonts w:ascii="Kitsch Text Book" w:hAnsi="Kitsch Text Book"/>
          <w:lang w:val="de-AT"/>
        </w:rPr>
        <w:t xml:space="preserve"> können Sie </w:t>
      </w:r>
      <w:hyperlink r:id="rId9" w:history="1">
        <w:r w:rsidR="00893FE0" w:rsidRPr="00390048">
          <w:rPr>
            <w:rStyle w:val="Hyperlink"/>
            <w:rFonts w:ascii="Kitsch Text Book" w:hAnsi="Kitsch Text Book"/>
          </w:rPr>
          <w:t>hier</w:t>
        </w:r>
      </w:hyperlink>
      <w:r w:rsidR="001B0695" w:rsidRPr="00893FE0">
        <w:rPr>
          <w:rFonts w:ascii="Kitsch Text Book" w:hAnsi="Kitsch Text Book"/>
        </w:rPr>
        <w:t xml:space="preserve"> </w:t>
      </w:r>
      <w:r w:rsidR="00BF1AAB" w:rsidRPr="00893FE0">
        <w:rPr>
          <w:rFonts w:ascii="Kitsch Text Book" w:hAnsi="Kitsch Text Book"/>
          <w:lang w:val="de-AT"/>
        </w:rPr>
        <w:t>downloaden. Bildnachweis laut Copyright-Vermerk.</w:t>
      </w:r>
    </w:p>
    <w:p w:rsidR="00422CFB" w:rsidRPr="00893FE0" w:rsidRDefault="00422CFB" w:rsidP="001E44C9">
      <w:pPr>
        <w:pStyle w:val="Hervorhebungen"/>
        <w:spacing w:before="0" w:after="0" w:line="360" w:lineRule="auto"/>
        <w:rPr>
          <w:rFonts w:ascii="Kitsch Text Book" w:hAnsi="Kitsch Text Book"/>
          <w:lang w:val="de-AT"/>
        </w:rPr>
      </w:pPr>
    </w:p>
    <w:p w:rsidR="001E44C9" w:rsidRPr="00893FE0" w:rsidRDefault="001E44C9" w:rsidP="001E44C9">
      <w:pPr>
        <w:pStyle w:val="Hervorhebungen"/>
        <w:spacing w:before="0" w:after="0" w:line="360" w:lineRule="auto"/>
        <w:rPr>
          <w:rFonts w:ascii="Kitsch Text Book" w:hAnsi="Kitsch Text Book"/>
          <w:lang w:val="de-AT"/>
        </w:rPr>
      </w:pPr>
      <w:r w:rsidRPr="00893FE0">
        <w:rPr>
          <w:rFonts w:ascii="Kitsch Text Book" w:hAnsi="Kitsch Text Book"/>
          <w:lang w:val="de-AT"/>
        </w:rPr>
        <w:t xml:space="preserve">Kontakt und Rückfragen: </w:t>
      </w:r>
    </w:p>
    <w:p w:rsidR="001E44C9" w:rsidRPr="00893FE0" w:rsidRDefault="001E44C9" w:rsidP="001E44C9">
      <w:pPr>
        <w:spacing w:line="360" w:lineRule="auto"/>
        <w:rPr>
          <w:rFonts w:ascii="Kitsch Text Book" w:hAnsi="Kitsch Text Book"/>
          <w:lang w:val="en-GB"/>
        </w:rPr>
      </w:pPr>
      <w:r w:rsidRPr="00893FE0">
        <w:rPr>
          <w:rFonts w:ascii="Kitsch Text Book" w:hAnsi="Kitsch Text Book"/>
          <w:lang w:val="en-GB"/>
        </w:rPr>
        <w:t xml:space="preserve">Region Seefeld – </w:t>
      </w:r>
      <w:proofErr w:type="spellStart"/>
      <w:r w:rsidRPr="00893FE0">
        <w:rPr>
          <w:rFonts w:ascii="Kitsch Text Book" w:hAnsi="Kitsch Text Book"/>
          <w:lang w:val="en-GB"/>
        </w:rPr>
        <w:t>Tirols</w:t>
      </w:r>
      <w:proofErr w:type="spellEnd"/>
      <w:r w:rsidRPr="00893FE0">
        <w:rPr>
          <w:rFonts w:ascii="Kitsch Text Book" w:hAnsi="Kitsch Text Book"/>
          <w:lang w:val="en-GB"/>
        </w:rPr>
        <w:t xml:space="preserve"> </w:t>
      </w:r>
      <w:proofErr w:type="spellStart"/>
      <w:r w:rsidRPr="00893FE0">
        <w:rPr>
          <w:rFonts w:ascii="Kitsch Text Book" w:hAnsi="Kitsch Text Book"/>
          <w:lang w:val="en-GB"/>
        </w:rPr>
        <w:t>Hochplateau</w:t>
      </w:r>
      <w:proofErr w:type="spellEnd"/>
    </w:p>
    <w:p w:rsidR="001E44C9" w:rsidRPr="00893FE0" w:rsidRDefault="001E44C9" w:rsidP="001E44C9">
      <w:pPr>
        <w:pStyle w:val="Flietext"/>
        <w:spacing w:before="0" w:after="0" w:line="360" w:lineRule="auto"/>
        <w:jc w:val="both"/>
        <w:rPr>
          <w:rFonts w:ascii="Kitsch Text Book" w:hAnsi="Kitsch Text Book"/>
          <w:lang w:val="en-GB"/>
        </w:rPr>
      </w:pPr>
      <w:r w:rsidRPr="00893FE0">
        <w:rPr>
          <w:rFonts w:ascii="Kitsch Text Book" w:hAnsi="Kitsch Text Book"/>
          <w:lang w:val="en-GB"/>
        </w:rPr>
        <w:t xml:space="preserve">c/o </w:t>
      </w:r>
      <w:r w:rsidR="001B0695" w:rsidRPr="00893FE0">
        <w:rPr>
          <w:rFonts w:ascii="Kitsch Text Book" w:hAnsi="Kitsch Text Book"/>
          <w:lang w:val="en-GB"/>
        </w:rPr>
        <w:t>Nicolas Lair</w:t>
      </w:r>
    </w:p>
    <w:p w:rsidR="001E44C9" w:rsidRPr="00893FE0" w:rsidRDefault="001E44C9" w:rsidP="001E44C9">
      <w:pPr>
        <w:pStyle w:val="Flietext"/>
        <w:spacing w:before="0" w:after="0" w:line="360" w:lineRule="auto"/>
        <w:jc w:val="both"/>
        <w:rPr>
          <w:rFonts w:ascii="Kitsch Text Book" w:hAnsi="Kitsch Text Book"/>
          <w:lang w:val="de-AT"/>
        </w:rPr>
      </w:pPr>
      <w:proofErr w:type="spellStart"/>
      <w:r w:rsidRPr="00893FE0">
        <w:rPr>
          <w:rFonts w:ascii="Kitsch Text Book" w:hAnsi="Kitsch Text Book"/>
          <w:lang w:val="de-AT"/>
        </w:rPr>
        <w:t>Kirchplatzl</w:t>
      </w:r>
      <w:proofErr w:type="spellEnd"/>
      <w:r w:rsidRPr="00893FE0">
        <w:rPr>
          <w:rFonts w:ascii="Kitsch Text Book" w:hAnsi="Kitsch Text Book"/>
          <w:lang w:val="de-AT"/>
        </w:rPr>
        <w:t xml:space="preserve"> 128a</w:t>
      </w:r>
      <w:r w:rsidRPr="00893FE0">
        <w:rPr>
          <w:rFonts w:ascii="Kitsch Text Book" w:hAnsi="Kitsch Text Book"/>
          <w:lang w:val="de-AT"/>
        </w:rPr>
        <w:tab/>
      </w:r>
    </w:p>
    <w:p w:rsidR="001E44C9" w:rsidRPr="00893FE0" w:rsidRDefault="001E44C9" w:rsidP="001E44C9">
      <w:pPr>
        <w:pStyle w:val="Flietext"/>
        <w:spacing w:before="0" w:after="0" w:line="360" w:lineRule="auto"/>
        <w:jc w:val="both"/>
        <w:rPr>
          <w:rFonts w:ascii="Kitsch Text Book" w:hAnsi="Kitsch Text Book"/>
          <w:lang w:val="de-AT"/>
        </w:rPr>
      </w:pPr>
      <w:r w:rsidRPr="00893FE0">
        <w:rPr>
          <w:rFonts w:ascii="Kitsch Text Book" w:hAnsi="Kitsch Text Book"/>
          <w:lang w:val="de-AT"/>
        </w:rPr>
        <w:t>A-6105 Leutasch</w:t>
      </w:r>
      <w:r w:rsidRPr="00893FE0">
        <w:rPr>
          <w:rFonts w:ascii="Kitsch Text Book" w:hAnsi="Kitsch Text Book"/>
          <w:lang w:val="de-AT"/>
        </w:rPr>
        <w:tab/>
      </w:r>
      <w:r w:rsidRPr="00893FE0">
        <w:rPr>
          <w:rFonts w:ascii="Kitsch Text Book" w:hAnsi="Kitsch Text Book"/>
          <w:lang w:val="de-AT"/>
        </w:rPr>
        <w:tab/>
      </w:r>
    </w:p>
    <w:p w:rsidR="001E44C9" w:rsidRPr="00893FE0" w:rsidRDefault="001E44C9" w:rsidP="001E44C9">
      <w:pPr>
        <w:pStyle w:val="Flietext"/>
        <w:spacing w:before="0" w:after="0" w:line="360" w:lineRule="auto"/>
        <w:jc w:val="both"/>
        <w:rPr>
          <w:rFonts w:ascii="Kitsch Text Book" w:hAnsi="Kitsch Text Book"/>
          <w:lang w:val="de-AT"/>
        </w:rPr>
      </w:pPr>
      <w:r w:rsidRPr="00893FE0">
        <w:rPr>
          <w:rFonts w:ascii="Kitsch Text Book" w:hAnsi="Kitsch Text Book"/>
          <w:lang w:val="de-AT"/>
        </w:rPr>
        <w:t xml:space="preserve">M: +43 (0)664 / </w:t>
      </w:r>
      <w:r w:rsidR="001B0695" w:rsidRPr="00893FE0">
        <w:rPr>
          <w:rFonts w:ascii="Kitsch Text Book" w:hAnsi="Kitsch Text Book"/>
          <w:lang w:val="de-AT"/>
        </w:rPr>
        <w:t>621</w:t>
      </w:r>
      <w:r w:rsidR="00D22427" w:rsidRPr="00893FE0">
        <w:rPr>
          <w:rFonts w:ascii="Kitsch Text Book" w:hAnsi="Kitsch Text Book"/>
          <w:lang w:val="de-AT"/>
        </w:rPr>
        <w:t xml:space="preserve"> </w:t>
      </w:r>
      <w:r w:rsidR="001B0695" w:rsidRPr="00893FE0">
        <w:rPr>
          <w:rFonts w:ascii="Kitsch Text Book" w:hAnsi="Kitsch Text Book"/>
          <w:lang w:val="de-AT"/>
        </w:rPr>
        <w:t>89 39</w:t>
      </w:r>
    </w:p>
    <w:p w:rsidR="001E44C9" w:rsidRPr="00893FE0" w:rsidRDefault="001B0695" w:rsidP="001E44C9">
      <w:pPr>
        <w:pStyle w:val="WebsiteTextMediumItalic"/>
        <w:spacing w:line="360" w:lineRule="auto"/>
        <w:rPr>
          <w:rFonts w:ascii="Kitsch Text Book" w:hAnsi="Kitsch Text Book"/>
          <w:lang w:val="de-AT"/>
        </w:rPr>
      </w:pPr>
      <w:r w:rsidRPr="00893FE0">
        <w:rPr>
          <w:rFonts w:ascii="Kitsch Text Book" w:hAnsi="Kitsch Text Book"/>
          <w:lang w:val="de-AT"/>
        </w:rPr>
        <w:t>nicolas.lair</w:t>
      </w:r>
      <w:r w:rsidR="001E44C9" w:rsidRPr="00893FE0">
        <w:rPr>
          <w:rFonts w:ascii="Kitsch Text Book" w:hAnsi="Kitsch Text Book"/>
          <w:lang w:val="de-AT"/>
        </w:rPr>
        <w:t>@seefeld.com</w:t>
      </w:r>
    </w:p>
    <w:p w:rsidR="00BF1AAB" w:rsidRPr="00893FE0" w:rsidRDefault="001E44C9" w:rsidP="009F1EBC">
      <w:pPr>
        <w:pStyle w:val="WebsiteTextMediumItalic"/>
        <w:spacing w:line="360" w:lineRule="auto"/>
        <w:rPr>
          <w:rFonts w:ascii="Kitsch Text Book" w:hAnsi="Kitsch Text Book"/>
          <w:lang w:val="de-AT"/>
        </w:rPr>
      </w:pPr>
      <w:r w:rsidRPr="00893FE0">
        <w:rPr>
          <w:rFonts w:ascii="Kitsch Text Book" w:hAnsi="Kitsch Text Book"/>
          <w:lang w:val="de-AT"/>
        </w:rPr>
        <w:t>www.seefeld.com</w:t>
      </w:r>
    </w:p>
    <w:sectPr w:rsidR="00BF1AAB" w:rsidRPr="00893FE0"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5EB6" w:rsidRDefault="002F5EB6" w:rsidP="00EF68E8">
      <w:r>
        <w:separator/>
      </w:r>
    </w:p>
  </w:endnote>
  <w:endnote w:type="continuationSeparator" w:id="0">
    <w:p w:rsidR="002F5EB6" w:rsidRDefault="002F5EB6"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itsch Text Book">
    <w:panose1 w:val="00000400000000000000"/>
    <w:charset w:val="00"/>
    <w:family w:val="modern"/>
    <w:notTrueType/>
    <w:pitch w:val="variable"/>
    <w:sig w:usb0="80000287" w:usb1="00008001" w:usb2="00000000" w:usb3="00000000" w:csb0="0000009F" w:csb1="00000000"/>
  </w:font>
  <w:font w:name="Relevant Normal">
    <w:panose1 w:val="00000500000000000000"/>
    <w:charset w:val="00"/>
    <w:family w:val="modern"/>
    <w:notTrueType/>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5EB6" w:rsidRDefault="002F5EB6" w:rsidP="00EF68E8">
      <w:r>
        <w:separator/>
      </w:r>
    </w:p>
  </w:footnote>
  <w:footnote w:type="continuationSeparator" w:id="0">
    <w:p w:rsidR="002F5EB6" w:rsidRDefault="002F5EB6"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97B"/>
    <w:rsid w:val="00010826"/>
    <w:rsid w:val="00013454"/>
    <w:rsid w:val="00016195"/>
    <w:rsid w:val="0002224C"/>
    <w:rsid w:val="00024D7B"/>
    <w:rsid w:val="00026DC8"/>
    <w:rsid w:val="00037CD7"/>
    <w:rsid w:val="000532E8"/>
    <w:rsid w:val="00054A2E"/>
    <w:rsid w:val="00056397"/>
    <w:rsid w:val="00056756"/>
    <w:rsid w:val="00063466"/>
    <w:rsid w:val="00070909"/>
    <w:rsid w:val="00074B74"/>
    <w:rsid w:val="000773F9"/>
    <w:rsid w:val="000864C6"/>
    <w:rsid w:val="000A333B"/>
    <w:rsid w:val="000B7504"/>
    <w:rsid w:val="000B788F"/>
    <w:rsid w:val="000D10CB"/>
    <w:rsid w:val="000E0C00"/>
    <w:rsid w:val="000E351E"/>
    <w:rsid w:val="000F7B5D"/>
    <w:rsid w:val="00107CB0"/>
    <w:rsid w:val="00113573"/>
    <w:rsid w:val="0011779A"/>
    <w:rsid w:val="00130DAB"/>
    <w:rsid w:val="00132577"/>
    <w:rsid w:val="00134831"/>
    <w:rsid w:val="00134A0C"/>
    <w:rsid w:val="00136517"/>
    <w:rsid w:val="0014158C"/>
    <w:rsid w:val="00160B30"/>
    <w:rsid w:val="00161C01"/>
    <w:rsid w:val="00177883"/>
    <w:rsid w:val="00186DF4"/>
    <w:rsid w:val="00194A73"/>
    <w:rsid w:val="001A2BD9"/>
    <w:rsid w:val="001A64B3"/>
    <w:rsid w:val="001B0695"/>
    <w:rsid w:val="001B14A2"/>
    <w:rsid w:val="001B28DD"/>
    <w:rsid w:val="001B53A3"/>
    <w:rsid w:val="001E1A39"/>
    <w:rsid w:val="001E44C9"/>
    <w:rsid w:val="001E5AA8"/>
    <w:rsid w:val="001E6894"/>
    <w:rsid w:val="001F3AF6"/>
    <w:rsid w:val="001F7A87"/>
    <w:rsid w:val="00215A38"/>
    <w:rsid w:val="00217E01"/>
    <w:rsid w:val="00220A8D"/>
    <w:rsid w:val="00224E29"/>
    <w:rsid w:val="00232BFF"/>
    <w:rsid w:val="00252E05"/>
    <w:rsid w:val="00256B88"/>
    <w:rsid w:val="0027653A"/>
    <w:rsid w:val="002768B3"/>
    <w:rsid w:val="002773A7"/>
    <w:rsid w:val="00277A38"/>
    <w:rsid w:val="00290484"/>
    <w:rsid w:val="0029254F"/>
    <w:rsid w:val="00293D72"/>
    <w:rsid w:val="0029574A"/>
    <w:rsid w:val="002A73FB"/>
    <w:rsid w:val="002B3F8D"/>
    <w:rsid w:val="002C112E"/>
    <w:rsid w:val="002C759E"/>
    <w:rsid w:val="002D0673"/>
    <w:rsid w:val="002F1567"/>
    <w:rsid w:val="002F4356"/>
    <w:rsid w:val="002F5EB6"/>
    <w:rsid w:val="003209EB"/>
    <w:rsid w:val="003271E8"/>
    <w:rsid w:val="00344518"/>
    <w:rsid w:val="00346144"/>
    <w:rsid w:val="0035205E"/>
    <w:rsid w:val="00352FEB"/>
    <w:rsid w:val="003534EB"/>
    <w:rsid w:val="00381FF6"/>
    <w:rsid w:val="00390048"/>
    <w:rsid w:val="003A0005"/>
    <w:rsid w:val="003B5697"/>
    <w:rsid w:val="003B77EA"/>
    <w:rsid w:val="003B7EBA"/>
    <w:rsid w:val="003D5E18"/>
    <w:rsid w:val="003F162C"/>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65F3C"/>
    <w:rsid w:val="00472606"/>
    <w:rsid w:val="004756EB"/>
    <w:rsid w:val="00481AE6"/>
    <w:rsid w:val="00486D07"/>
    <w:rsid w:val="00493D22"/>
    <w:rsid w:val="00494385"/>
    <w:rsid w:val="00496230"/>
    <w:rsid w:val="004B1498"/>
    <w:rsid w:val="004C0044"/>
    <w:rsid w:val="004C5778"/>
    <w:rsid w:val="004C60E2"/>
    <w:rsid w:val="004F618E"/>
    <w:rsid w:val="0050632F"/>
    <w:rsid w:val="00511ED6"/>
    <w:rsid w:val="00513380"/>
    <w:rsid w:val="00516241"/>
    <w:rsid w:val="00532D12"/>
    <w:rsid w:val="00533F2C"/>
    <w:rsid w:val="00537031"/>
    <w:rsid w:val="00544DE6"/>
    <w:rsid w:val="005468A7"/>
    <w:rsid w:val="00551F4D"/>
    <w:rsid w:val="0055333C"/>
    <w:rsid w:val="0055380C"/>
    <w:rsid w:val="005621FF"/>
    <w:rsid w:val="00573A85"/>
    <w:rsid w:val="00583945"/>
    <w:rsid w:val="005A6766"/>
    <w:rsid w:val="005B309C"/>
    <w:rsid w:val="005C59A4"/>
    <w:rsid w:val="005E7227"/>
    <w:rsid w:val="005F14E1"/>
    <w:rsid w:val="005F172B"/>
    <w:rsid w:val="005F6C91"/>
    <w:rsid w:val="0061352A"/>
    <w:rsid w:val="00623466"/>
    <w:rsid w:val="006265A3"/>
    <w:rsid w:val="006276D3"/>
    <w:rsid w:val="00641A83"/>
    <w:rsid w:val="0064407A"/>
    <w:rsid w:val="00653F39"/>
    <w:rsid w:val="00676CE4"/>
    <w:rsid w:val="006777B5"/>
    <w:rsid w:val="0069794A"/>
    <w:rsid w:val="006A1843"/>
    <w:rsid w:val="006C0C9A"/>
    <w:rsid w:val="006D568D"/>
    <w:rsid w:val="006D5A97"/>
    <w:rsid w:val="006F050C"/>
    <w:rsid w:val="00721C8F"/>
    <w:rsid w:val="0073238E"/>
    <w:rsid w:val="00743477"/>
    <w:rsid w:val="00760566"/>
    <w:rsid w:val="00763481"/>
    <w:rsid w:val="00763A41"/>
    <w:rsid w:val="007810EE"/>
    <w:rsid w:val="0078370E"/>
    <w:rsid w:val="007872AB"/>
    <w:rsid w:val="007919C1"/>
    <w:rsid w:val="00794135"/>
    <w:rsid w:val="007A49A2"/>
    <w:rsid w:val="007B4F8C"/>
    <w:rsid w:val="007C1E84"/>
    <w:rsid w:val="007C34FF"/>
    <w:rsid w:val="007D34E2"/>
    <w:rsid w:val="007D4C2C"/>
    <w:rsid w:val="007E050F"/>
    <w:rsid w:val="007F1FDD"/>
    <w:rsid w:val="007F5040"/>
    <w:rsid w:val="007F5317"/>
    <w:rsid w:val="007F6E65"/>
    <w:rsid w:val="00800232"/>
    <w:rsid w:val="00801BDA"/>
    <w:rsid w:val="0080564C"/>
    <w:rsid w:val="00813505"/>
    <w:rsid w:val="008156E7"/>
    <w:rsid w:val="0082575E"/>
    <w:rsid w:val="008362B3"/>
    <w:rsid w:val="0084129E"/>
    <w:rsid w:val="008520B2"/>
    <w:rsid w:val="00856394"/>
    <w:rsid w:val="00866DB5"/>
    <w:rsid w:val="008719DA"/>
    <w:rsid w:val="00875D9C"/>
    <w:rsid w:val="008807C8"/>
    <w:rsid w:val="0088139B"/>
    <w:rsid w:val="00883C97"/>
    <w:rsid w:val="00887AFE"/>
    <w:rsid w:val="00893FE0"/>
    <w:rsid w:val="00897F99"/>
    <w:rsid w:val="008B3F32"/>
    <w:rsid w:val="008C345D"/>
    <w:rsid w:val="008C37AA"/>
    <w:rsid w:val="008D797B"/>
    <w:rsid w:val="008E497C"/>
    <w:rsid w:val="008E6023"/>
    <w:rsid w:val="00921DE3"/>
    <w:rsid w:val="0092447B"/>
    <w:rsid w:val="00940825"/>
    <w:rsid w:val="009448CA"/>
    <w:rsid w:val="0094684B"/>
    <w:rsid w:val="00954AD8"/>
    <w:rsid w:val="00960AF1"/>
    <w:rsid w:val="009736A3"/>
    <w:rsid w:val="009906AA"/>
    <w:rsid w:val="00992970"/>
    <w:rsid w:val="009A2397"/>
    <w:rsid w:val="009B2DE0"/>
    <w:rsid w:val="009D6108"/>
    <w:rsid w:val="009E64DC"/>
    <w:rsid w:val="009F1EBC"/>
    <w:rsid w:val="009F79A7"/>
    <w:rsid w:val="00A03E79"/>
    <w:rsid w:val="00A116F9"/>
    <w:rsid w:val="00A20CAA"/>
    <w:rsid w:val="00A25D33"/>
    <w:rsid w:val="00A2716B"/>
    <w:rsid w:val="00A366B0"/>
    <w:rsid w:val="00A46142"/>
    <w:rsid w:val="00A52D5E"/>
    <w:rsid w:val="00A56166"/>
    <w:rsid w:val="00A6375F"/>
    <w:rsid w:val="00A81A6B"/>
    <w:rsid w:val="00A83F35"/>
    <w:rsid w:val="00A85CE4"/>
    <w:rsid w:val="00A90145"/>
    <w:rsid w:val="00A93418"/>
    <w:rsid w:val="00AB45CC"/>
    <w:rsid w:val="00AB72C2"/>
    <w:rsid w:val="00AE099B"/>
    <w:rsid w:val="00AE6D9D"/>
    <w:rsid w:val="00AF3E5E"/>
    <w:rsid w:val="00B04363"/>
    <w:rsid w:val="00B124AB"/>
    <w:rsid w:val="00B12C9C"/>
    <w:rsid w:val="00B232AD"/>
    <w:rsid w:val="00B407C8"/>
    <w:rsid w:val="00B414EF"/>
    <w:rsid w:val="00B43153"/>
    <w:rsid w:val="00B47B04"/>
    <w:rsid w:val="00B50D98"/>
    <w:rsid w:val="00B61A4B"/>
    <w:rsid w:val="00B63D09"/>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116EE"/>
    <w:rsid w:val="00C17749"/>
    <w:rsid w:val="00C3193C"/>
    <w:rsid w:val="00C553E0"/>
    <w:rsid w:val="00C64506"/>
    <w:rsid w:val="00C64F12"/>
    <w:rsid w:val="00C66B6B"/>
    <w:rsid w:val="00C66D24"/>
    <w:rsid w:val="00C8262D"/>
    <w:rsid w:val="00C86DD2"/>
    <w:rsid w:val="00CA6344"/>
    <w:rsid w:val="00CB4E18"/>
    <w:rsid w:val="00CC47E0"/>
    <w:rsid w:val="00CC74BC"/>
    <w:rsid w:val="00CC7713"/>
    <w:rsid w:val="00CD01BA"/>
    <w:rsid w:val="00CD1397"/>
    <w:rsid w:val="00CD559C"/>
    <w:rsid w:val="00CE50C7"/>
    <w:rsid w:val="00CF66C9"/>
    <w:rsid w:val="00D12FE5"/>
    <w:rsid w:val="00D21A0E"/>
    <w:rsid w:val="00D22427"/>
    <w:rsid w:val="00D2657D"/>
    <w:rsid w:val="00D337C9"/>
    <w:rsid w:val="00DA34A6"/>
    <w:rsid w:val="00DC5BCC"/>
    <w:rsid w:val="00DC70DF"/>
    <w:rsid w:val="00DD4A40"/>
    <w:rsid w:val="00DF0991"/>
    <w:rsid w:val="00DF0F0B"/>
    <w:rsid w:val="00DF3CF6"/>
    <w:rsid w:val="00E062CD"/>
    <w:rsid w:val="00E06F8D"/>
    <w:rsid w:val="00E07F7B"/>
    <w:rsid w:val="00E15408"/>
    <w:rsid w:val="00E216DB"/>
    <w:rsid w:val="00E36587"/>
    <w:rsid w:val="00E53B21"/>
    <w:rsid w:val="00E56BFE"/>
    <w:rsid w:val="00E6201B"/>
    <w:rsid w:val="00E6577E"/>
    <w:rsid w:val="00E80956"/>
    <w:rsid w:val="00E80EED"/>
    <w:rsid w:val="00E8453F"/>
    <w:rsid w:val="00E933FC"/>
    <w:rsid w:val="00E9551A"/>
    <w:rsid w:val="00EA3475"/>
    <w:rsid w:val="00EC3C93"/>
    <w:rsid w:val="00EC6ABE"/>
    <w:rsid w:val="00EC7A58"/>
    <w:rsid w:val="00ED04B9"/>
    <w:rsid w:val="00ED21E0"/>
    <w:rsid w:val="00EF4D7D"/>
    <w:rsid w:val="00EF68E8"/>
    <w:rsid w:val="00F00113"/>
    <w:rsid w:val="00F01423"/>
    <w:rsid w:val="00F15DAB"/>
    <w:rsid w:val="00F36970"/>
    <w:rsid w:val="00F409E3"/>
    <w:rsid w:val="00F42BBE"/>
    <w:rsid w:val="00F46277"/>
    <w:rsid w:val="00F63B8B"/>
    <w:rsid w:val="00F708E4"/>
    <w:rsid w:val="00F715C4"/>
    <w:rsid w:val="00FA5E40"/>
    <w:rsid w:val="00FB0CC5"/>
    <w:rsid w:val="00FB24A3"/>
    <w:rsid w:val="00FB3684"/>
    <w:rsid w:val="00FB4AF9"/>
    <w:rsid w:val="00FC0493"/>
    <w:rsid w:val="00FC1F57"/>
    <w:rsid w:val="00FC5BEA"/>
    <w:rsid w:val="00FC624D"/>
    <w:rsid w:val="00FC6C2F"/>
    <w:rsid w:val="00FD12F5"/>
    <w:rsid w:val="00FD42D1"/>
    <w:rsid w:val="00FD4665"/>
    <w:rsid w:val="00FD6BE7"/>
    <w:rsid w:val="00FE39AA"/>
    <w:rsid w:val="00FE3D3F"/>
    <w:rsid w:val="00FE4B7B"/>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B4D47"/>
  <w15:chartTrackingRefBased/>
  <w15:docId w15:val="{A4A3A4D0-742D-4BE4-BD8B-D084E4888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paragraph" w:styleId="Kopfzeile">
    <w:name w:val="header"/>
    <w:basedOn w:val="Standard"/>
    <w:link w:val="KopfzeileZchn"/>
    <w:uiPriority w:val="99"/>
    <w:unhideWhenUsed/>
    <w:rsid w:val="008D797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D797B"/>
    <w:rPr>
      <w:rFonts w:ascii="Georgia" w:hAnsi="Georgia"/>
    </w:rPr>
  </w:style>
  <w:style w:type="paragraph" w:styleId="Fuzeile">
    <w:name w:val="footer"/>
    <w:basedOn w:val="Standard"/>
    <w:link w:val="FuzeileZchn"/>
    <w:uiPriority w:val="99"/>
    <w:unhideWhenUsed/>
    <w:rsid w:val="008D797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D797B"/>
    <w:rPr>
      <w:rFonts w:ascii="Georgia" w:hAnsi="Georgia"/>
    </w:rPr>
  </w:style>
  <w:style w:type="character" w:styleId="BesuchterLink">
    <w:name w:val="FollowedHyperlink"/>
    <w:basedOn w:val="Absatz-Standardschriftart"/>
    <w:uiPriority w:val="99"/>
    <w:semiHidden/>
    <w:unhideWhenUsed/>
    <w:rsid w:val="00493D22"/>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ltcup-seefeld.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ixx.seefeld.com/share/1705072751EDUDsBOkPPMEH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 Vorlage neu Michi</Template>
  <TotalTime>0</TotalTime>
  <Pages>2</Pages>
  <Words>506</Words>
  <Characters>3193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Ebenhoch</dc:creator>
  <cp:keywords/>
  <dc:description/>
  <cp:lastModifiedBy>Michael Simperl</cp:lastModifiedBy>
  <cp:revision>6</cp:revision>
  <cp:lastPrinted>2023-07-19T15:43:00Z</cp:lastPrinted>
  <dcterms:created xsi:type="dcterms:W3CDTF">2024-01-12T12:15:00Z</dcterms:created>
  <dcterms:modified xsi:type="dcterms:W3CDTF">2024-01-16T05:55:00Z</dcterms:modified>
</cp:coreProperties>
</file>