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13339" w14:textId="77777777" w:rsidR="00A810E4" w:rsidRPr="00A810E4" w:rsidRDefault="00A810E4" w:rsidP="00A810E4">
      <w:pPr>
        <w:rPr>
          <w:b/>
          <w:bCs/>
          <w:sz w:val="28"/>
          <w:szCs w:val="28"/>
        </w:rPr>
      </w:pPr>
      <w:bookmarkStart w:id="0" w:name="_Hlk170812838"/>
      <w:r w:rsidRPr="00A810E4">
        <w:rPr>
          <w:b/>
          <w:bCs/>
          <w:sz w:val="28"/>
          <w:szCs w:val="28"/>
        </w:rPr>
        <w:t>Das Paznaun macht sich bereit für einen neuen Winter 2026/27</w:t>
      </w:r>
    </w:p>
    <w:p w14:paraId="649D22CD" w14:textId="28B72A2D" w:rsidR="00000EB2" w:rsidRPr="0074612D" w:rsidRDefault="00A810E4" w:rsidP="00A810E4">
      <w:pPr>
        <w:rPr>
          <w:b/>
          <w:bCs/>
        </w:rPr>
      </w:pPr>
      <w:r w:rsidRPr="00A810E4">
        <w:rPr>
          <w:b/>
          <w:bCs/>
        </w:rPr>
        <w:t>Mit neuen Bergbahnen, einem besonders frühen Einstieg in die Langlaufsaison und attraktiven Angeboten für Familien</w:t>
      </w:r>
      <w:r w:rsidR="00B702F8">
        <w:rPr>
          <w:b/>
          <w:bCs/>
        </w:rPr>
        <w:t xml:space="preserve"> und den</w:t>
      </w:r>
      <w:r w:rsidRPr="00A810E4">
        <w:rPr>
          <w:b/>
          <w:bCs/>
        </w:rPr>
        <w:t xml:space="preserve"> Freestyle-</w:t>
      </w:r>
      <w:r w:rsidR="00B702F8">
        <w:rPr>
          <w:b/>
          <w:bCs/>
        </w:rPr>
        <w:t>Nachwuchs</w:t>
      </w:r>
      <w:r w:rsidRPr="00A810E4">
        <w:rPr>
          <w:b/>
          <w:bCs/>
        </w:rPr>
        <w:t xml:space="preserve"> startet das Paznaun in den Winter 2026/27. In Ischgl und Galtür stehen umfassende Investitionen in Komfort und Infrastruktur auf dem Programm. </w:t>
      </w:r>
      <w:r w:rsidR="00C5051D" w:rsidRPr="00C5051D">
        <w:rPr>
          <w:b/>
          <w:bCs/>
        </w:rPr>
        <w:t>Kappl erweitert sein Wintersportangebot mit einem neuen Snowpark</w:t>
      </w:r>
      <w:r w:rsidR="00DD044A">
        <w:rPr>
          <w:b/>
          <w:bCs/>
        </w:rPr>
        <w:t xml:space="preserve"> und </w:t>
      </w:r>
      <w:r w:rsidR="00C5051D" w:rsidRPr="00C5051D">
        <w:rPr>
          <w:b/>
          <w:bCs/>
        </w:rPr>
        <w:t xml:space="preserve">zwei Freestyle-Camps für </w:t>
      </w:r>
      <w:r w:rsidR="005D1819" w:rsidRPr="003C4231">
        <w:rPr>
          <w:b/>
          <w:bCs/>
        </w:rPr>
        <w:t>junge Ski- und Snowboardfans</w:t>
      </w:r>
      <w:r w:rsidR="00DD044A">
        <w:rPr>
          <w:b/>
          <w:bCs/>
        </w:rPr>
        <w:t xml:space="preserve">. </w:t>
      </w:r>
      <w:r w:rsidR="00000EB2" w:rsidRPr="00000EB2">
        <w:rPr>
          <w:b/>
          <w:bCs/>
        </w:rPr>
        <w:t xml:space="preserve">In See setzen ein kostenloser Skikurs für noch nicht schulpflichtige Kinder im März 2027 und das Eisklettern an der </w:t>
      </w:r>
      <w:proofErr w:type="spellStart"/>
      <w:r w:rsidR="00000EB2" w:rsidRPr="00000EB2">
        <w:rPr>
          <w:b/>
          <w:bCs/>
        </w:rPr>
        <w:t>Bergliswand</w:t>
      </w:r>
      <w:proofErr w:type="spellEnd"/>
      <w:r w:rsidR="00000EB2" w:rsidRPr="00000EB2">
        <w:rPr>
          <w:b/>
          <w:bCs/>
        </w:rPr>
        <w:t xml:space="preserve"> neue Akzente für Familien und </w:t>
      </w:r>
      <w:r w:rsidR="001D7396">
        <w:rPr>
          <w:b/>
          <w:bCs/>
        </w:rPr>
        <w:t>Bergsportler</w:t>
      </w:r>
      <w:r w:rsidR="00000EB2" w:rsidRPr="00000EB2">
        <w:rPr>
          <w:b/>
          <w:bCs/>
        </w:rPr>
        <w:t>.</w:t>
      </w:r>
    </w:p>
    <w:p w14:paraId="4C1DA9DE" w14:textId="33BBD068" w:rsidR="00A810E4" w:rsidRPr="00A810E4" w:rsidRDefault="00A810E4" w:rsidP="00A810E4">
      <w:r w:rsidRPr="00A810E4">
        <w:t xml:space="preserve">Das Paznaun startet mit zahlreichen Neuerungen in den Winter 2026/27 und setzt dabei auf mehr Komfort, moderne Infrastruktur sowie attraktive Angebote für Familien, Langläufer, Freestyle-Fans und ambitionierte Bergsportler. In Ischgl sorgt die neue </w:t>
      </w:r>
      <w:proofErr w:type="spellStart"/>
      <w:r w:rsidRPr="00A810E4">
        <w:t>Höllkarbahn</w:t>
      </w:r>
      <w:proofErr w:type="spellEnd"/>
      <w:r w:rsidRPr="00A810E4">
        <w:t xml:space="preserve"> C2 für eine schnellere und komfortablere Beförderung im Skigebiet. Galtür investiert mit der </w:t>
      </w:r>
      <w:proofErr w:type="spellStart"/>
      <w:r w:rsidRPr="00A810E4">
        <w:t>Kopsseebahn</w:t>
      </w:r>
      <w:proofErr w:type="spellEnd"/>
      <w:r w:rsidRPr="00A810E4">
        <w:t xml:space="preserve"> in die Weiterentwicklung des </w:t>
      </w:r>
      <w:proofErr w:type="spellStart"/>
      <w:r w:rsidRPr="00A810E4">
        <w:t>Silvaparks</w:t>
      </w:r>
      <w:proofErr w:type="spellEnd"/>
      <w:r w:rsidRPr="00A810E4">
        <w:t xml:space="preserve"> und ermöglicht dank eines Schneedepots bereits ab Anfang November erste Langlaufkilometer im Bereich </w:t>
      </w:r>
      <w:proofErr w:type="spellStart"/>
      <w:r w:rsidRPr="00A810E4">
        <w:t>Vermunt</w:t>
      </w:r>
      <w:proofErr w:type="spellEnd"/>
      <w:r w:rsidRPr="00A810E4">
        <w:t>. Kappl erweitert sein Angebot mit einem neuen Snowpark</w:t>
      </w:r>
      <w:r w:rsidR="005C333C">
        <w:t xml:space="preserve"> und</w:t>
      </w:r>
      <w:r w:rsidR="005F39CD">
        <w:t xml:space="preserve"> </w:t>
      </w:r>
      <w:r w:rsidR="005F39CD" w:rsidRPr="00A810E4">
        <w:t>zwei Freestyle-Camps</w:t>
      </w:r>
      <w:r w:rsidR="00282B02">
        <w:t xml:space="preserve">, </w:t>
      </w:r>
      <w:r w:rsidRPr="00A810E4">
        <w:t xml:space="preserve">während See mit einem kostenlosen Skikurs für Kleinkinder </w:t>
      </w:r>
      <w:r w:rsidR="00336147">
        <w:t xml:space="preserve">im März </w:t>
      </w:r>
      <w:r w:rsidR="00340986">
        <w:t xml:space="preserve">2027 </w:t>
      </w:r>
      <w:r w:rsidRPr="00A810E4">
        <w:t xml:space="preserve">und dem Eisklettern an der </w:t>
      </w:r>
      <w:proofErr w:type="spellStart"/>
      <w:r w:rsidRPr="00A810E4">
        <w:t>Bergliswand</w:t>
      </w:r>
      <w:proofErr w:type="spellEnd"/>
      <w:r w:rsidRPr="00A810E4">
        <w:t xml:space="preserve"> neue Familien- und Aktivangebote schafft. Damit präsentieren die vier </w:t>
      </w:r>
      <w:proofErr w:type="spellStart"/>
      <w:r w:rsidRPr="00A810E4">
        <w:t>Paznauner</w:t>
      </w:r>
      <w:proofErr w:type="spellEnd"/>
      <w:r w:rsidRPr="00A810E4">
        <w:t xml:space="preserve"> Orte ein vielseitiges Winterprogramm, das technische Innovationen, einen frühen Saisonstart sowie familienfreundliche und alpine Erlebnisse miteinander verbindet.</w:t>
      </w:r>
    </w:p>
    <w:p w14:paraId="290A7A7F" w14:textId="77777777" w:rsidR="00A810E4" w:rsidRPr="00A810E4" w:rsidRDefault="00A810E4" w:rsidP="00A810E4">
      <w:pPr>
        <w:rPr>
          <w:b/>
          <w:bCs/>
        </w:rPr>
      </w:pPr>
      <w:r w:rsidRPr="00A810E4">
        <w:rPr>
          <w:b/>
          <w:bCs/>
        </w:rPr>
        <w:t xml:space="preserve">Ischgl: Neue </w:t>
      </w:r>
      <w:proofErr w:type="spellStart"/>
      <w:r w:rsidRPr="00A810E4">
        <w:rPr>
          <w:b/>
          <w:bCs/>
        </w:rPr>
        <w:t>Höllkarbahn</w:t>
      </w:r>
      <w:proofErr w:type="spellEnd"/>
      <w:r w:rsidRPr="00A810E4">
        <w:rPr>
          <w:b/>
          <w:bCs/>
        </w:rPr>
        <w:t xml:space="preserve"> C2 sorgt für mehr Komfort</w:t>
      </w:r>
    </w:p>
    <w:p w14:paraId="120A339B" w14:textId="77777777" w:rsidR="00A810E4" w:rsidRPr="00A810E4" w:rsidRDefault="00A810E4" w:rsidP="00A810E4">
      <w:r w:rsidRPr="00A810E4">
        <w:t xml:space="preserve">In der Silvretta Arena Ischgl/Samnaun geht im Winter 2026/27 die neue </w:t>
      </w:r>
      <w:proofErr w:type="spellStart"/>
      <w:r w:rsidRPr="00A810E4">
        <w:t>Höllkarbahn</w:t>
      </w:r>
      <w:proofErr w:type="spellEnd"/>
      <w:r w:rsidRPr="00A810E4">
        <w:t xml:space="preserve"> C2 in Betrieb. Die kuppelbare 8er-Sesselbahn der D-Line von Doppelmayr ersetzt die bisherige </w:t>
      </w:r>
      <w:proofErr w:type="spellStart"/>
      <w:r w:rsidRPr="00A810E4">
        <w:t>Höllkarbahn</w:t>
      </w:r>
      <w:proofErr w:type="spellEnd"/>
      <w:r w:rsidRPr="00A810E4">
        <w:t xml:space="preserve"> und bietet Wetterschutzhauben, Sitzheizung sowie modernste Ein- und Ausstiegsüberwachung.</w:t>
      </w:r>
    </w:p>
    <w:p w14:paraId="2C6A7024" w14:textId="77777777" w:rsidR="00A810E4" w:rsidRPr="00A810E4" w:rsidRDefault="00A810E4" w:rsidP="00A810E4">
      <w:r w:rsidRPr="00A810E4">
        <w:t xml:space="preserve">Die neue Anlage führt über eine schräge Länge von 1.650 Metern von der Talstation auf 2.141 Metern bis zur Bergstation auf 2.468 Metern Seehöhe. Mit 89 Sesseln und einer Förderleistung von bis zu 4.200 Personen pro Stunde verkürzt sie die Fahrzeit auf rund 5,1 Minuten. Die Rückseiten der Sessel werden thematisch gestaltet und erzählen die Geschichte der </w:t>
      </w:r>
      <w:proofErr w:type="spellStart"/>
      <w:r w:rsidRPr="00A810E4">
        <w:t>Silvrettaseilbahn</w:t>
      </w:r>
      <w:proofErr w:type="spellEnd"/>
      <w:r w:rsidRPr="00A810E4">
        <w:t xml:space="preserve"> AG.</w:t>
      </w:r>
    </w:p>
    <w:p w14:paraId="0A5CDCB7" w14:textId="11F76C39" w:rsidR="00A810E4" w:rsidRDefault="00A810E4" w:rsidP="00A810E4">
      <w:r w:rsidRPr="00A810E4">
        <w:t xml:space="preserve">Die neue </w:t>
      </w:r>
      <w:proofErr w:type="spellStart"/>
      <w:r w:rsidRPr="00A810E4">
        <w:t>Höllkarbahn</w:t>
      </w:r>
      <w:proofErr w:type="spellEnd"/>
      <w:r w:rsidRPr="00A810E4">
        <w:t xml:space="preserve"> ist Teil eines umfassenden </w:t>
      </w:r>
      <w:hyperlink r:id="rId10" w:history="1">
        <w:r w:rsidRPr="006A3865">
          <w:rPr>
            <w:rStyle w:val="Hyperlink"/>
          </w:rPr>
          <w:t>Modernisierungsprogramms</w:t>
        </w:r>
      </w:hyperlink>
      <w:r w:rsidRPr="00A810E4">
        <w:t xml:space="preserve">: Gemeinsam mit der bereits erneuerten </w:t>
      </w:r>
      <w:proofErr w:type="spellStart"/>
      <w:r w:rsidRPr="00A810E4">
        <w:t>Höllbodenbahn</w:t>
      </w:r>
      <w:proofErr w:type="spellEnd"/>
      <w:r w:rsidRPr="00A810E4">
        <w:t xml:space="preserve"> C1 und der </w:t>
      </w:r>
      <w:proofErr w:type="spellStart"/>
      <w:r w:rsidRPr="00A810E4">
        <w:t>Sassgalunbahn</w:t>
      </w:r>
      <w:proofErr w:type="spellEnd"/>
      <w:r w:rsidRPr="00A810E4">
        <w:t xml:space="preserve"> C3 investiert die </w:t>
      </w:r>
      <w:proofErr w:type="spellStart"/>
      <w:r w:rsidRPr="00A810E4">
        <w:t>Silvrettaseilbahn</w:t>
      </w:r>
      <w:proofErr w:type="spellEnd"/>
      <w:r w:rsidRPr="00A810E4">
        <w:t xml:space="preserve"> AG mehr als 50 Millionen Euro in zusätzlichen Komfort und eine verbesserte Besucherlenkung im Skigebiet.</w:t>
      </w:r>
    </w:p>
    <w:p w14:paraId="45B1D0D2" w14:textId="77777777" w:rsidR="00BF30A0" w:rsidRPr="00A930B7" w:rsidRDefault="00BF30A0" w:rsidP="00BF30A0">
      <w:r w:rsidRPr="00A930B7">
        <w:rPr>
          <w:b/>
          <w:bCs/>
        </w:rPr>
        <w:lastRenderedPageBreak/>
        <w:t xml:space="preserve">Auch </w:t>
      </w:r>
      <w:proofErr w:type="spellStart"/>
      <w:r w:rsidRPr="00A930B7">
        <w:rPr>
          <w:b/>
          <w:bCs/>
        </w:rPr>
        <w:t>Twinliner</w:t>
      </w:r>
      <w:proofErr w:type="spellEnd"/>
      <w:r w:rsidRPr="00A930B7">
        <w:rPr>
          <w:b/>
          <w:bCs/>
        </w:rPr>
        <w:t xml:space="preserve"> in Samnaun wird umfassend modernisiert</w:t>
      </w:r>
    </w:p>
    <w:p w14:paraId="645E76FF" w14:textId="0437B8BD" w:rsidR="00BF30A0" w:rsidRPr="00A810E4" w:rsidRDefault="00BF30A0" w:rsidP="00A810E4">
      <w:r w:rsidRPr="00A930B7">
        <w:t xml:space="preserve">Auch auf der </w:t>
      </w:r>
      <w:proofErr w:type="spellStart"/>
      <w:r w:rsidRPr="00A930B7">
        <w:t>Samnauner</w:t>
      </w:r>
      <w:proofErr w:type="spellEnd"/>
      <w:r w:rsidRPr="00A930B7">
        <w:t xml:space="preserve"> Seite der Silvretta Arena wird investiert: Der 1995 errichtete </w:t>
      </w:r>
      <w:proofErr w:type="spellStart"/>
      <w:r w:rsidRPr="00A930B7">
        <w:t>Twinliner</w:t>
      </w:r>
      <w:proofErr w:type="spellEnd"/>
      <w:r w:rsidRPr="00A930B7">
        <w:t xml:space="preserve"> L1 wird umfassend modernisiert. Dabei werden die beiden Kabinen ausgetauscht sowie die Seilbahnsteuerung und die automatischen Bahnsteigtüren auf den neuesten Stand der Technik gebracht. Künftig wird die Anlage zudem für den Betrieb mit unbegleiteten Kabinen ausgelegt.</w:t>
      </w:r>
    </w:p>
    <w:p w14:paraId="278BFE79" w14:textId="77777777" w:rsidR="00A810E4" w:rsidRPr="00A810E4" w:rsidRDefault="00A810E4" w:rsidP="00A810E4">
      <w:pPr>
        <w:rPr>
          <w:b/>
          <w:bCs/>
        </w:rPr>
      </w:pPr>
      <w:r w:rsidRPr="00A810E4">
        <w:rPr>
          <w:b/>
          <w:bCs/>
        </w:rPr>
        <w:t xml:space="preserve">Galtür: Neue </w:t>
      </w:r>
      <w:proofErr w:type="spellStart"/>
      <w:r w:rsidRPr="00A810E4">
        <w:rPr>
          <w:b/>
          <w:bCs/>
        </w:rPr>
        <w:t>Kopsseebahn</w:t>
      </w:r>
      <w:proofErr w:type="spellEnd"/>
      <w:r w:rsidRPr="00A810E4">
        <w:rPr>
          <w:b/>
          <w:bCs/>
        </w:rPr>
        <w:t xml:space="preserve"> ersetzt zwei Schlepplifte</w:t>
      </w:r>
    </w:p>
    <w:p w14:paraId="40AE1EF4" w14:textId="466B5D78" w:rsidR="00A810E4" w:rsidRPr="00A810E4" w:rsidRDefault="00A810E4" w:rsidP="00A810E4">
      <w:r w:rsidRPr="00A810E4">
        <w:t xml:space="preserve">Im </w:t>
      </w:r>
      <w:proofErr w:type="spellStart"/>
      <w:r w:rsidRPr="00B54A59">
        <w:t>Silvapark</w:t>
      </w:r>
      <w:proofErr w:type="spellEnd"/>
      <w:r w:rsidRPr="00B54A59">
        <w:t xml:space="preserve"> Galtür</w:t>
      </w:r>
      <w:r w:rsidRPr="00A810E4">
        <w:t xml:space="preserve"> wird im Bereich </w:t>
      </w:r>
      <w:proofErr w:type="spellStart"/>
      <w:r w:rsidRPr="00A810E4">
        <w:t>Kopssee</w:t>
      </w:r>
      <w:proofErr w:type="spellEnd"/>
      <w:r w:rsidRPr="00A810E4">
        <w:t xml:space="preserve"> eine kuppelbare 6er-Sesselbahn mit Wetterschutzhauben errichtet, die im </w:t>
      </w:r>
      <w:r w:rsidRPr="008B49F5">
        <w:t>Winter 2026/27</w:t>
      </w:r>
      <w:r w:rsidRPr="00A810E4">
        <w:t xml:space="preserve"> in Betrieb geht. Die neue </w:t>
      </w:r>
      <w:hyperlink r:id="rId11" w:history="1">
        <w:proofErr w:type="spellStart"/>
        <w:r w:rsidRPr="00C7752C">
          <w:rPr>
            <w:rStyle w:val="Hyperlink"/>
          </w:rPr>
          <w:t>Kopsseebahn</w:t>
        </w:r>
        <w:proofErr w:type="spellEnd"/>
      </w:hyperlink>
      <w:r w:rsidRPr="00A810E4">
        <w:t xml:space="preserve"> ersetzt die bisherigen </w:t>
      </w:r>
      <w:proofErr w:type="spellStart"/>
      <w:r w:rsidRPr="00A810E4">
        <w:t>Kopsseelifte</w:t>
      </w:r>
      <w:proofErr w:type="spellEnd"/>
      <w:r w:rsidRPr="00A810E4">
        <w:t xml:space="preserve"> I und II und steigert Komfort und Qualität.</w:t>
      </w:r>
    </w:p>
    <w:p w14:paraId="72E65CEA" w14:textId="77777777" w:rsidR="00A810E4" w:rsidRPr="00A810E4" w:rsidRDefault="00A810E4" w:rsidP="00A810E4">
      <w:r w:rsidRPr="00A810E4">
        <w:t>Die Anlage wird mit insgesamt 56 Sesseln ausgestattet und erreicht eine Förderleistung von rund 2.400 Personen pro Stunde. Über eine schräge Länge von 1.125 Metern führt sie von der Talstation auf 1.827 Metern bis zur Bergstation auf 2.144 Metern Seehöhe.</w:t>
      </w:r>
    </w:p>
    <w:p w14:paraId="0A877AE4" w14:textId="77777777" w:rsidR="00A810E4" w:rsidRPr="00A810E4" w:rsidRDefault="00A810E4" w:rsidP="00A810E4">
      <w:r w:rsidRPr="00A810E4">
        <w:t xml:space="preserve">Für die neue </w:t>
      </w:r>
      <w:proofErr w:type="spellStart"/>
      <w:r w:rsidRPr="00A810E4">
        <w:t>Kopsseebahn</w:t>
      </w:r>
      <w:proofErr w:type="spellEnd"/>
      <w:r w:rsidRPr="00A810E4">
        <w:t xml:space="preserve"> wird die bisherige </w:t>
      </w:r>
      <w:proofErr w:type="spellStart"/>
      <w:r w:rsidRPr="00A810E4">
        <w:t>Höllkarbahn</w:t>
      </w:r>
      <w:proofErr w:type="spellEnd"/>
      <w:r w:rsidRPr="00A810E4">
        <w:t xml:space="preserve"> aus Ischgl verwendet. Nach ihrer Demontage wurde die Anlage umfassend generalüberholt, technisch angepasst und anschließend in Galtür wiedererrichtet. Damit findet eine bewährte Seilbahnanlage innerhalb des </w:t>
      </w:r>
      <w:proofErr w:type="spellStart"/>
      <w:r w:rsidRPr="00A810E4">
        <w:t>Paznauns</w:t>
      </w:r>
      <w:proofErr w:type="spellEnd"/>
      <w:r w:rsidRPr="00A810E4">
        <w:t xml:space="preserve"> eine neue Verwendung.</w:t>
      </w:r>
    </w:p>
    <w:p w14:paraId="0A82364D" w14:textId="77777777" w:rsidR="00A810E4" w:rsidRPr="00A810E4" w:rsidRDefault="00A810E4" w:rsidP="00A810E4">
      <w:pPr>
        <w:rPr>
          <w:b/>
          <w:bCs/>
        </w:rPr>
      </w:pPr>
      <w:r w:rsidRPr="00A810E4">
        <w:rPr>
          <w:b/>
          <w:bCs/>
        </w:rPr>
        <w:t>Langlaufen in Galtür bereits ab Anfang November</w:t>
      </w:r>
    </w:p>
    <w:p w14:paraId="4069E7A9" w14:textId="77777777" w:rsidR="00A810E4" w:rsidRPr="00A810E4" w:rsidRDefault="00A810E4" w:rsidP="00A810E4">
      <w:r w:rsidRPr="00A810E4">
        <w:t xml:space="preserve">Galtür möchte Langläufern in der Saison 2026/27 einen besonders frühen Winterstart ermöglichen. Mithilfe eines Schneedepots soll bereits ab 5. November 2026 eine rund fünf Kilometer lange Loipe im Bereich </w:t>
      </w:r>
      <w:proofErr w:type="spellStart"/>
      <w:r w:rsidRPr="00A810E4">
        <w:t>Vermunt</w:t>
      </w:r>
      <w:proofErr w:type="spellEnd"/>
      <w:r w:rsidRPr="00A810E4">
        <w:t xml:space="preserve"> zur Verfügung stehen.</w:t>
      </w:r>
    </w:p>
    <w:p w14:paraId="39E9275F" w14:textId="239BBFEC" w:rsidR="00A810E4" w:rsidRPr="00A810E4" w:rsidRDefault="00A810E4" w:rsidP="00A810E4">
      <w:r w:rsidRPr="00A810E4">
        <w:t xml:space="preserve">Das Angebot schafft frühzeitig Trainingsmöglichkeiten für ambitionierte Langläufer und ermöglicht Gästen, bereits vor dem Start der Wintersaison die ersten Kilometer auf Langlaufskiern zurückzulegen. Galtür baut damit seine Position als hochgelegene </w:t>
      </w:r>
      <w:hyperlink r:id="rId12" w:history="1">
        <w:r w:rsidRPr="0095696D">
          <w:rPr>
            <w:rStyle w:val="Hyperlink"/>
          </w:rPr>
          <w:t>Langlaufdestination</w:t>
        </w:r>
      </w:hyperlink>
      <w:r w:rsidRPr="00A810E4">
        <w:t xml:space="preserve"> mit langer Saison weiter aus.</w:t>
      </w:r>
    </w:p>
    <w:p w14:paraId="40982D58" w14:textId="2E80BA78" w:rsidR="00A810E4" w:rsidRPr="00A810E4" w:rsidRDefault="00A810E4" w:rsidP="00A810E4">
      <w:pPr>
        <w:rPr>
          <w:b/>
          <w:bCs/>
        </w:rPr>
      </w:pPr>
      <w:r w:rsidRPr="00A810E4">
        <w:rPr>
          <w:b/>
          <w:bCs/>
        </w:rPr>
        <w:t xml:space="preserve">Kappl: </w:t>
      </w:r>
      <w:r w:rsidR="00ED0271">
        <w:rPr>
          <w:b/>
          <w:bCs/>
        </w:rPr>
        <w:t>N</w:t>
      </w:r>
      <w:r w:rsidR="007B6305">
        <w:rPr>
          <w:b/>
          <w:bCs/>
        </w:rPr>
        <w:t xml:space="preserve">euer Snowpark </w:t>
      </w:r>
      <w:r w:rsidRPr="00A810E4">
        <w:rPr>
          <w:b/>
          <w:bCs/>
        </w:rPr>
        <w:t>und Freestyle für den Nachwuchs</w:t>
      </w:r>
    </w:p>
    <w:p w14:paraId="007013E9" w14:textId="7F729E75" w:rsidR="001D67AD" w:rsidRPr="00A810E4" w:rsidRDefault="00594723" w:rsidP="00A810E4">
      <w:r>
        <w:t xml:space="preserve">In Kappl </w:t>
      </w:r>
      <w:r w:rsidR="001D67AD" w:rsidRPr="001D67AD">
        <w:t xml:space="preserve">entsteht ein neuer Snowpark mit mehreren Bereichen für unterschiedliche </w:t>
      </w:r>
      <w:proofErr w:type="spellStart"/>
      <w:r w:rsidR="001D67AD" w:rsidRPr="001D67AD">
        <w:t>Könnerstufen</w:t>
      </w:r>
      <w:proofErr w:type="spellEnd"/>
      <w:r w:rsidR="001D67AD" w:rsidRPr="001D67AD">
        <w:t xml:space="preserve">. </w:t>
      </w:r>
      <w:r w:rsidR="001D67AD" w:rsidRPr="00292E43">
        <w:t xml:space="preserve">Teil des Snowparks ist </w:t>
      </w:r>
      <w:r w:rsidR="001D67AD" w:rsidRPr="005F16F1">
        <w:t>die</w:t>
      </w:r>
      <w:r w:rsidR="001D67AD" w:rsidRPr="00292E43">
        <w:t xml:space="preserve"> „</w:t>
      </w:r>
      <w:proofErr w:type="spellStart"/>
      <w:r w:rsidR="001D67AD" w:rsidRPr="00292E43">
        <w:t>SunnyCross</w:t>
      </w:r>
      <w:proofErr w:type="spellEnd"/>
      <w:r w:rsidR="001D67AD" w:rsidRPr="00292E43">
        <w:t>“,</w:t>
      </w:r>
      <w:r w:rsidR="001D67AD" w:rsidRPr="001D67AD">
        <w:t xml:space="preserve"> eine Cross-Strecke mit Wellen, Steilkurven und besonderen Hindernissen, auf der sich Wintersportler spielerisch miteinander messen können. Einsteigerfreundliche Elemente wie Boxen und Kicker sowie weitere Highlights, darunter eine </w:t>
      </w:r>
      <w:proofErr w:type="spellStart"/>
      <w:r w:rsidR="001D67AD" w:rsidRPr="001D67AD">
        <w:t>Rainbowbridge</w:t>
      </w:r>
      <w:proofErr w:type="spellEnd"/>
      <w:r w:rsidR="001D67AD" w:rsidRPr="001D67AD">
        <w:t xml:space="preserve">, ergänzen das Angebot und bieten Familien, Kindern und Freestyle-Fans </w:t>
      </w:r>
      <w:r w:rsidR="001D67AD" w:rsidRPr="001D67AD">
        <w:lastRenderedPageBreak/>
        <w:t>abwechslungsreiche Möglichkeiten, erste Erfahrungen zu sammeln und ihre Fähigkeiten weiterzuentwickeln.</w:t>
      </w:r>
    </w:p>
    <w:p w14:paraId="3CD5A52D" w14:textId="317981B1" w:rsidR="00A810E4" w:rsidRPr="00A810E4" w:rsidRDefault="00A810E4" w:rsidP="00A810E4">
      <w:r w:rsidRPr="00A810E4">
        <w:t xml:space="preserve">Zusätzlich stehen im Winter 2026/27 zwei neue, jeweils zweitägige Freestyle-Camps für Kinder und Jugendliche auf dem Programm. Die </w:t>
      </w:r>
      <w:proofErr w:type="spellStart"/>
      <w:r w:rsidRPr="00A810E4">
        <w:t>Shred</w:t>
      </w:r>
      <w:proofErr w:type="spellEnd"/>
      <w:r w:rsidRPr="00A810E4">
        <w:t xml:space="preserve"> Kids Freestyle Camps finden am 19. und 20. Dezember 2026 sowie am 20. und 21. März 2027 statt.</w:t>
      </w:r>
      <w:r w:rsidR="008A7FAA">
        <w:t xml:space="preserve"> </w:t>
      </w:r>
      <w:r w:rsidRPr="00A810E4">
        <w:t>Unter Anleitung erfahrener Coaches arbeiten die jungen Teilnehmer in kleinen, nach Alter und Leistungsniveau eingeteilten Gruppen an ihrer Technik, ihrem Style und neuen Tricks. Die Camps richten sich an Ski- und Snowboardfahrer zwischen fünf und 15 Jahren.</w:t>
      </w:r>
      <w:r w:rsidR="008A7FAA">
        <w:t xml:space="preserve"> </w:t>
      </w:r>
      <w:r w:rsidRPr="00A810E4">
        <w:t xml:space="preserve">Weitere Infos zu den Camps: </w:t>
      </w:r>
      <w:hyperlink r:id="rId13" w:history="1">
        <w:r w:rsidRPr="002C04B4">
          <w:rPr>
            <w:rStyle w:val="Hyperlink"/>
          </w:rPr>
          <w:t xml:space="preserve">Kappl Freestyle Camp – </w:t>
        </w:r>
        <w:proofErr w:type="spellStart"/>
        <w:r w:rsidRPr="002C04B4">
          <w:rPr>
            <w:rStyle w:val="Hyperlink"/>
          </w:rPr>
          <w:t>Shred</w:t>
        </w:r>
        <w:proofErr w:type="spellEnd"/>
        <w:r w:rsidRPr="002C04B4">
          <w:rPr>
            <w:rStyle w:val="Hyperlink"/>
          </w:rPr>
          <w:t xml:space="preserve"> Kids</w:t>
        </w:r>
      </w:hyperlink>
      <w:r w:rsidRPr="00A810E4">
        <w:t>.</w:t>
      </w:r>
    </w:p>
    <w:p w14:paraId="6B2E8AAF" w14:textId="6F2F2654" w:rsidR="00A810E4" w:rsidRPr="00A810E4" w:rsidRDefault="00A810E4" w:rsidP="00A810E4">
      <w:pPr>
        <w:rPr>
          <w:b/>
          <w:bCs/>
        </w:rPr>
      </w:pPr>
      <w:r w:rsidRPr="00A810E4">
        <w:rPr>
          <w:b/>
          <w:bCs/>
        </w:rPr>
        <w:t xml:space="preserve">See: </w:t>
      </w:r>
      <w:r w:rsidR="00141D69" w:rsidRPr="00643C4A">
        <w:rPr>
          <w:b/>
          <w:bCs/>
        </w:rPr>
        <w:t>Kostenloser Skikurs für die jüngsten Gäste</w:t>
      </w:r>
      <w:r w:rsidR="00141D69" w:rsidRPr="00A810E4">
        <w:rPr>
          <w:b/>
          <w:bCs/>
        </w:rPr>
        <w:t xml:space="preserve"> </w:t>
      </w:r>
      <w:r w:rsidRPr="00A810E4">
        <w:rPr>
          <w:b/>
          <w:bCs/>
        </w:rPr>
        <w:t xml:space="preserve">und Eisklettern an der </w:t>
      </w:r>
      <w:proofErr w:type="spellStart"/>
      <w:r w:rsidRPr="00A810E4">
        <w:rPr>
          <w:b/>
          <w:bCs/>
        </w:rPr>
        <w:t>Bergliswand</w:t>
      </w:r>
      <w:proofErr w:type="spellEnd"/>
    </w:p>
    <w:p w14:paraId="79A525EA" w14:textId="2EA0C817" w:rsidR="00A810E4" w:rsidRPr="0025075F" w:rsidRDefault="00A810E4" w:rsidP="00A810E4">
      <w:pPr>
        <w:rPr>
          <w:sz w:val="14"/>
          <w:szCs w:val="14"/>
        </w:rPr>
      </w:pPr>
      <w:r w:rsidRPr="00A810E4">
        <w:t xml:space="preserve">Familien profitieren im März 2027 von einem besonders attraktiven Angebot: Im Zeitraum von 6. bis 20. März 2027 erhalten noch nicht schulpflichtige Kinder bis 6,99 Jahre bei einem Aufenthalt in einem </w:t>
      </w:r>
      <w:r w:rsidR="00F8054B">
        <w:t xml:space="preserve">FAMILY PLUS </w:t>
      </w:r>
      <w:r w:rsidRPr="00A810E4">
        <w:t>Partnerbetrieb einen kostenlosen Skikurs an vier halben Tagen.</w:t>
      </w:r>
      <w:r w:rsidR="00BE52A4">
        <w:t xml:space="preserve"> </w:t>
      </w:r>
      <w:r w:rsidRPr="00A810E4">
        <w:t xml:space="preserve">Voraussetzung sind mindestens fünf Übernachtungen in einem teilnehmenden </w:t>
      </w:r>
      <w:r w:rsidR="00F8054B">
        <w:t xml:space="preserve">FAMILY PLUS </w:t>
      </w:r>
      <w:r w:rsidRPr="00A810E4">
        <w:t>Partnerbetrieb sowie der Kauf eines Erwachsenen-Skipasses für die Skischaukel Kappl &amp; See. Ergänzend steht Familien im Skigebiet See ein kostenloser Skikindergarten zur Verfügung.</w:t>
      </w:r>
      <w:r w:rsidR="00BE52A4">
        <w:t xml:space="preserve"> </w:t>
      </w:r>
      <w:r w:rsidRPr="00A810E4">
        <w:t xml:space="preserve">Mit dem </w:t>
      </w:r>
      <w:r w:rsidR="003A448D">
        <w:t>FAMIL</w:t>
      </w:r>
      <w:r w:rsidR="00CC0265">
        <w:t xml:space="preserve">Y PLUS </w:t>
      </w:r>
      <w:r w:rsidRPr="00A810E4">
        <w:t>Angebot erleichtert See jungen Familien den Einstieg in den gemeinsamen Skiurlaub: Während die Kinder spielerisch ihre ersten Erfahrungen auf Skiern sammeln, können Eltern die beiden familienfreundlichen Skigebiete Kappl und See erkunden.</w:t>
      </w:r>
      <w:r w:rsidR="00BE52A4">
        <w:t xml:space="preserve"> </w:t>
      </w:r>
      <w:r w:rsidRPr="00A810E4">
        <w:t xml:space="preserve">Weitere Infos zu den </w:t>
      </w:r>
      <w:r w:rsidR="001E6D76" w:rsidRPr="001E6D76">
        <w:t>FAMIL</w:t>
      </w:r>
      <w:r w:rsidR="00CC0265">
        <w:t xml:space="preserve">Y PLUS </w:t>
      </w:r>
      <w:r w:rsidRPr="00A810E4">
        <w:t xml:space="preserve">Partnerbetrieben und den inkludierten Familienextras: </w:t>
      </w:r>
      <w:hyperlink r:id="rId14" w:history="1">
        <w:r w:rsidRPr="00532AFF">
          <w:rPr>
            <w:rStyle w:val="Hyperlink"/>
          </w:rPr>
          <w:t>Familienhit: Family+ Partner der Skischaukel Kappl &amp; See | See</w:t>
        </w:r>
      </w:hyperlink>
      <w:r w:rsidRPr="00A810E4">
        <w:t>.</w:t>
      </w:r>
    </w:p>
    <w:p w14:paraId="26F2700A" w14:textId="7FBF2067" w:rsidR="00A810E4" w:rsidRPr="00A810E4" w:rsidRDefault="00A810E4" w:rsidP="00A810E4">
      <w:r w:rsidRPr="00A810E4">
        <w:t xml:space="preserve">Ein weiteres Wintererlebnis </w:t>
      </w:r>
      <w:r w:rsidR="004F22BA">
        <w:t>erwartet Ber</w:t>
      </w:r>
      <w:r w:rsidR="004314E4">
        <w:t>gsportler</w:t>
      </w:r>
      <w:r w:rsidRPr="00A810E4">
        <w:t xml:space="preserve"> </w:t>
      </w:r>
      <w:r w:rsidR="004314E4">
        <w:t xml:space="preserve">am </w:t>
      </w:r>
      <w:r w:rsidRPr="00A810E4">
        <w:t xml:space="preserve">Eisfall </w:t>
      </w:r>
      <w:proofErr w:type="spellStart"/>
      <w:r w:rsidRPr="00A810E4">
        <w:t>Bergliswand</w:t>
      </w:r>
      <w:proofErr w:type="spellEnd"/>
      <w:r w:rsidRPr="00A810E4">
        <w:t>, auch Schwarze Wand genannt</w:t>
      </w:r>
      <w:r w:rsidR="00D23824">
        <w:t xml:space="preserve">. </w:t>
      </w:r>
      <w:r w:rsidRPr="00A810E4">
        <w:t>Das vielseitige Gelände bietet sowohl gemäßigte Linien für weniger erfahrene Eiskletterer als auch anspruchsvollere Eis- und Mixed-Routen.</w:t>
      </w:r>
      <w:r w:rsidR="00E4717B">
        <w:t xml:space="preserve"> </w:t>
      </w:r>
      <w:r w:rsidRPr="00A810E4">
        <w:t xml:space="preserve">Der Einstieg liegt auf rund 2.100 Metern Seehöhe und ist von der Bergstation der </w:t>
      </w:r>
      <w:proofErr w:type="spellStart"/>
      <w:r w:rsidRPr="00A810E4">
        <w:t>Medrigjochbahn</w:t>
      </w:r>
      <w:proofErr w:type="spellEnd"/>
      <w:r w:rsidRPr="00A810E4">
        <w:t xml:space="preserve"> in etwa 90 Minuten erreichbar. Aufgrund der Lage ist der Eisfall bereits früh in der Saison kletterbar.</w:t>
      </w:r>
      <w:r w:rsidR="00013238">
        <w:t xml:space="preserve"> Weiter</w:t>
      </w:r>
      <w:r w:rsidR="00AE397A">
        <w:t>e</w:t>
      </w:r>
      <w:r w:rsidR="00013238">
        <w:t xml:space="preserve"> Infos zu Eisklettern im Paznaun: </w:t>
      </w:r>
      <w:hyperlink r:id="rId15" w:history="1">
        <w:r w:rsidR="00013238" w:rsidRPr="00013238">
          <w:rPr>
            <w:rStyle w:val="Hyperlink"/>
          </w:rPr>
          <w:t>Eisklettern im Paznaun - Climbers Paradise Tirol</w:t>
        </w:r>
      </w:hyperlink>
      <w:r w:rsidR="00013238">
        <w:t>.</w:t>
      </w:r>
    </w:p>
    <w:p w14:paraId="3DC0FDDC" w14:textId="77777777" w:rsidR="00A810E4" w:rsidRPr="00A810E4" w:rsidRDefault="00A810E4" w:rsidP="00A810E4">
      <w:pPr>
        <w:rPr>
          <w:b/>
          <w:bCs/>
        </w:rPr>
      </w:pPr>
      <w:r w:rsidRPr="00A810E4">
        <w:rPr>
          <w:b/>
          <w:bCs/>
        </w:rPr>
        <w:t>Ein Winter voller neuer Möglichkeiten</w:t>
      </w:r>
    </w:p>
    <w:p w14:paraId="0FD9DE20" w14:textId="14762A89" w:rsidR="00AB5CAE" w:rsidRPr="000238FB" w:rsidRDefault="00A810E4" w:rsidP="000238FB">
      <w:r w:rsidRPr="00A810E4">
        <w:t xml:space="preserve">Von hochmoderner Seilbahntechnik und einem frühen Saisonstart auf der Loipe über einen neuen familienfreundlichen Snowpark bis hin zu altersgerechten Angeboten für Kinder und alpinen Erlebnissen beim Eisklettern: Die Winter-Neuheiten 2026/27 unterstreichen die Vielfalt der vier </w:t>
      </w:r>
      <w:proofErr w:type="spellStart"/>
      <w:r w:rsidRPr="00A810E4">
        <w:t>Paznauner</w:t>
      </w:r>
      <w:proofErr w:type="spellEnd"/>
      <w:r w:rsidRPr="00A810E4">
        <w:t xml:space="preserve"> Orte Galtür, Ischgl, Kappl und See. Gäste dürfen sich auf mehr Komfort, neue Erlebnisse </w:t>
      </w:r>
      <w:r w:rsidRPr="00A810E4">
        <w:lastRenderedPageBreak/>
        <w:t>im Schnee und attraktive Rahmenbedingungen für einen abwechslungsreichen Familien- und Aktivurlaub freuen.</w:t>
      </w:r>
    </w:p>
    <w:tbl>
      <w:tblPr>
        <w:tblStyle w:val="Tabellenraster1"/>
        <w:tblW w:w="0" w:type="auto"/>
        <w:tblLook w:val="04A0" w:firstRow="1" w:lastRow="0" w:firstColumn="1" w:lastColumn="0" w:noHBand="0" w:noVBand="1"/>
      </w:tblPr>
      <w:tblGrid>
        <w:gridCol w:w="6946"/>
        <w:gridCol w:w="2114"/>
      </w:tblGrid>
      <w:tr w:rsidR="009F357E" w:rsidRPr="00370222" w14:paraId="2F7EEF15" w14:textId="77777777" w:rsidTr="0041322F">
        <w:tc>
          <w:tcPr>
            <w:tcW w:w="9060" w:type="dxa"/>
            <w:gridSpan w:val="2"/>
          </w:tcPr>
          <w:p w14:paraId="51A7DABA" w14:textId="5432C841" w:rsidR="009F357E" w:rsidRPr="00370222" w:rsidRDefault="0041322F" w:rsidP="0041322F">
            <w:pPr>
              <w:ind w:left="-105"/>
            </w:pPr>
            <w:r w:rsidRPr="00370222">
              <w:br/>
            </w:r>
            <w:r w:rsidR="00FF7476" w:rsidRPr="00370222">
              <w:t>Weitere Informationen unter</w:t>
            </w:r>
            <w:r w:rsidR="00E40EA1" w:rsidRPr="00370222">
              <w:t xml:space="preserve"> </w:t>
            </w:r>
            <w:hyperlink r:id="rId16" w:history="1">
              <w:r w:rsidR="00353AB6" w:rsidRPr="00DF59E2">
                <w:rPr>
                  <w:rStyle w:val="Hyperlink"/>
                  <w:rFonts w:eastAsiaTheme="majorEastAsia"/>
                </w:rPr>
                <w:t>www.ischgl.com</w:t>
              </w:r>
            </w:hyperlink>
            <w:r w:rsidR="00E40EA1" w:rsidRPr="00370222">
              <w:t>.</w:t>
            </w:r>
          </w:p>
        </w:tc>
      </w:tr>
      <w:tr w:rsidR="00CA103D" w:rsidRPr="00370222" w14:paraId="00B83697" w14:textId="77777777" w:rsidTr="0041322F">
        <w:tc>
          <w:tcPr>
            <w:tcW w:w="6946" w:type="dxa"/>
          </w:tcPr>
          <w:p w14:paraId="33A6C67B" w14:textId="0F539852" w:rsidR="00CA103D" w:rsidRPr="00370222" w:rsidRDefault="004B3AD9" w:rsidP="0041322F">
            <w:pPr>
              <w:pStyle w:val="Fusszeile"/>
              <w:ind w:left="-105"/>
            </w:pPr>
            <w:fldSimple w:instr=" NUMCHARS   \* MERGEFORMAT ">
              <w:r w:rsidR="00A930B7">
                <w:rPr>
                  <w:noProof/>
                </w:rPr>
                <w:t>6912</w:t>
              </w:r>
            </w:fldSimple>
            <w:r w:rsidR="00CA103D" w:rsidRPr="00370222">
              <w:t xml:space="preserve"> </w:t>
            </w:r>
            <w:r w:rsidR="00FF7476" w:rsidRPr="00370222">
              <w:t xml:space="preserve">Zeichen </w:t>
            </w:r>
            <w:r w:rsidR="0041322F" w:rsidRPr="00370222">
              <w:t>ohne</w:t>
            </w:r>
            <w:r w:rsidR="00FF7476" w:rsidRPr="00370222">
              <w:t xml:space="preserve"> Leerzeichen</w:t>
            </w:r>
          </w:p>
        </w:tc>
        <w:tc>
          <w:tcPr>
            <w:tcW w:w="2114" w:type="dxa"/>
          </w:tcPr>
          <w:p w14:paraId="20192BF6" w14:textId="7D9E2ED1" w:rsidR="00CA103D" w:rsidRPr="00370222" w:rsidRDefault="00CA103D" w:rsidP="0041322F">
            <w:pPr>
              <w:pStyle w:val="Fusszeile"/>
              <w:ind w:left="-105"/>
            </w:pPr>
            <w:r w:rsidRPr="00370222">
              <w:fldChar w:fldCharType="begin"/>
            </w:r>
            <w:r w:rsidRPr="00370222">
              <w:instrText xml:space="preserve"> DATE  \@ "MMMM yyyy"  \* MERGEFORMAT </w:instrText>
            </w:r>
            <w:r w:rsidRPr="00370222">
              <w:fldChar w:fldCharType="separate"/>
            </w:r>
            <w:r w:rsidR="00A930B7">
              <w:rPr>
                <w:noProof/>
              </w:rPr>
              <w:t>August 2026</w:t>
            </w:r>
            <w:r w:rsidRPr="00370222">
              <w:fldChar w:fldCharType="end"/>
            </w:r>
          </w:p>
        </w:tc>
      </w:tr>
      <w:tr w:rsidR="00CA103D" w:rsidRPr="00370222" w14:paraId="10ADCFA2" w14:textId="77777777" w:rsidTr="0041322F">
        <w:tc>
          <w:tcPr>
            <w:tcW w:w="9060" w:type="dxa"/>
            <w:gridSpan w:val="2"/>
          </w:tcPr>
          <w:p w14:paraId="3612F781" w14:textId="77777777" w:rsidR="00CA103D" w:rsidRPr="00370222" w:rsidRDefault="00CA103D" w:rsidP="0041322F">
            <w:pPr>
              <w:pStyle w:val="Fusszeile"/>
              <w:ind w:left="-105"/>
            </w:pPr>
          </w:p>
        </w:tc>
      </w:tr>
      <w:tr w:rsidR="00CA103D" w:rsidRPr="00370222" w14:paraId="70B68229" w14:textId="77777777" w:rsidTr="00D126F1">
        <w:trPr>
          <w:trHeight w:val="342"/>
        </w:trPr>
        <w:tc>
          <w:tcPr>
            <w:tcW w:w="9060" w:type="dxa"/>
            <w:gridSpan w:val="2"/>
          </w:tcPr>
          <w:p w14:paraId="77032887" w14:textId="63C65FFA" w:rsidR="00CA103D" w:rsidRPr="00370222" w:rsidRDefault="00FF7476" w:rsidP="0041322F">
            <w:pPr>
              <w:pStyle w:val="Fusszeile"/>
              <w:ind w:left="-105"/>
            </w:pPr>
            <w:r w:rsidRPr="00370222">
              <w:t>Bilder-</w:t>
            </w:r>
            <w:r w:rsidRPr="00A608A0">
              <w:t xml:space="preserve">Download: </w:t>
            </w:r>
            <w:hyperlink r:id="rId17" w:history="1">
              <w:r w:rsidR="0041322F" w:rsidRPr="00856245">
                <w:rPr>
                  <w:rStyle w:val="Hyperlink"/>
                </w:rPr>
                <w:t>Images Paznaun – Ischgl</w:t>
              </w:r>
            </w:hyperlink>
          </w:p>
          <w:p w14:paraId="4F36C977" w14:textId="77777777" w:rsidR="0041322F" w:rsidRPr="00370222" w:rsidRDefault="0041322F" w:rsidP="0041322F">
            <w:pPr>
              <w:pStyle w:val="Fusszeile"/>
              <w:ind w:left="-105"/>
            </w:pPr>
          </w:p>
          <w:p w14:paraId="03DBAEFA" w14:textId="77777777" w:rsidR="0041322F" w:rsidRPr="00370222" w:rsidRDefault="0041322F" w:rsidP="0041322F">
            <w:pPr>
              <w:pStyle w:val="Fusszeile"/>
              <w:ind w:left="-105"/>
            </w:pPr>
            <w:r w:rsidRPr="00370222">
              <w:t xml:space="preserve">Alle Texte sowie Bilder gibt es unter </w:t>
            </w:r>
            <w:hyperlink r:id="rId18" w:history="1">
              <w:r w:rsidRPr="00370222">
                <w:rPr>
                  <w:rStyle w:val="Hyperlink"/>
                </w:rPr>
                <w:t>Presse Paznaun – Ischgl</w:t>
              </w:r>
            </w:hyperlink>
            <w:r w:rsidRPr="00370222">
              <w:t xml:space="preserve"> zum kostenlosen Download.</w:t>
            </w:r>
          </w:p>
          <w:p w14:paraId="1DD47102" w14:textId="77777777" w:rsidR="0041322F" w:rsidRPr="00370222" w:rsidRDefault="0041322F" w:rsidP="0041322F">
            <w:pPr>
              <w:pStyle w:val="Fusszeile"/>
              <w:ind w:left="-105"/>
            </w:pPr>
          </w:p>
          <w:p w14:paraId="7A001870" w14:textId="65526D37" w:rsidR="00CA103D" w:rsidRPr="00370222" w:rsidRDefault="00CA103D" w:rsidP="0041322F">
            <w:pPr>
              <w:pStyle w:val="Fusszeile"/>
              <w:ind w:left="-105"/>
            </w:pPr>
            <w:r w:rsidRPr="00370222">
              <w:t>Copyright</w:t>
            </w:r>
            <w:r w:rsidR="00370222">
              <w:t xml:space="preserve"> Texte und Bilder:</w:t>
            </w:r>
            <w:r w:rsidRPr="00370222">
              <w:t xml:space="preserve"> © TVB Paznaun – Ischgl</w:t>
            </w:r>
            <w:r w:rsidR="007F7A76">
              <w:t xml:space="preserve"> oder wie in der Bildunterschrift angegeben</w:t>
            </w:r>
          </w:p>
        </w:tc>
      </w:tr>
      <w:bookmarkEnd w:id="0"/>
    </w:tbl>
    <w:p w14:paraId="22DF80DE" w14:textId="31074BFA" w:rsidR="008C1172" w:rsidRPr="008C1172" w:rsidRDefault="008C1172" w:rsidP="008C1172">
      <w:pPr>
        <w:rPr>
          <w:color w:val="EE0000"/>
        </w:rPr>
      </w:pPr>
    </w:p>
    <w:sectPr w:rsidR="008C1172" w:rsidRPr="008C1172" w:rsidSect="00381A10">
      <w:headerReference w:type="default" r:id="rId19"/>
      <w:footerReference w:type="default" r:id="rId20"/>
      <w:pgSz w:w="11906" w:h="16838"/>
      <w:pgMar w:top="1702"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7E7C8" w14:textId="77777777" w:rsidR="0019549B" w:rsidRDefault="0019549B" w:rsidP="00CA103D">
      <w:r>
        <w:separator/>
      </w:r>
    </w:p>
  </w:endnote>
  <w:endnote w:type="continuationSeparator" w:id="0">
    <w:p w14:paraId="73384DFC" w14:textId="77777777" w:rsidR="0019549B" w:rsidRDefault="0019549B" w:rsidP="00CA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9698" w14:textId="77777777" w:rsidR="00CA103D" w:rsidRDefault="009E1BCC" w:rsidP="00CA103D">
    <w:pPr>
      <w:pStyle w:val="Fuzeile"/>
    </w:pPr>
    <w:r>
      <w:rPr>
        <w:noProof/>
      </w:rPr>
      <w:drawing>
        <wp:anchor distT="0" distB="0" distL="114300" distR="114300" simplePos="0" relativeHeight="251658240" behindDoc="1" locked="0" layoutInCell="1" allowOverlap="1" wp14:anchorId="3CB7955B" wp14:editId="69E9A71D">
          <wp:simplePos x="0" y="0"/>
          <wp:positionH relativeFrom="page">
            <wp:align>left</wp:align>
          </wp:positionH>
          <wp:positionV relativeFrom="paragraph">
            <wp:posOffset>-602615</wp:posOffset>
          </wp:positionV>
          <wp:extent cx="7559675" cy="1201420"/>
          <wp:effectExtent l="0" t="0" r="3175" b="0"/>
          <wp:wrapNone/>
          <wp:docPr id="2102227612"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E2FE4" w14:textId="77777777" w:rsidR="0019549B" w:rsidRDefault="0019549B" w:rsidP="00CA103D">
      <w:r>
        <w:separator/>
      </w:r>
    </w:p>
  </w:footnote>
  <w:footnote w:type="continuationSeparator" w:id="0">
    <w:p w14:paraId="2756759B" w14:textId="77777777" w:rsidR="0019549B" w:rsidRDefault="0019549B" w:rsidP="00CA1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410E"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5624B"/>
    <w:multiLevelType w:val="hybridMultilevel"/>
    <w:tmpl w:val="626C49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54A91F48"/>
    <w:multiLevelType w:val="multilevel"/>
    <w:tmpl w:val="658A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E06F0F"/>
    <w:multiLevelType w:val="multilevel"/>
    <w:tmpl w:val="C30E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075719"/>
    <w:multiLevelType w:val="hybridMultilevel"/>
    <w:tmpl w:val="0214F5E0"/>
    <w:lvl w:ilvl="0" w:tplc="74BE30F8">
      <w:start w:val="2026"/>
      <w:numFmt w:val="bullet"/>
      <w:lvlText w:val="-"/>
      <w:lvlJc w:val="left"/>
      <w:pPr>
        <w:ind w:left="720" w:hanging="360"/>
      </w:pPr>
      <w:rPr>
        <w:rFonts w:ascii="Aptos" w:eastAsia="Times New Roman" w:hAnsi="Apto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4"/>
  </w:num>
  <w:num w:numId="2" w16cid:durableId="2024279986">
    <w:abstractNumId w:val="1"/>
  </w:num>
  <w:num w:numId="3" w16cid:durableId="1672365643">
    <w:abstractNumId w:val="2"/>
  </w:num>
  <w:num w:numId="4" w16cid:durableId="489827978">
    <w:abstractNumId w:val="0"/>
  </w:num>
  <w:num w:numId="5" w16cid:durableId="1300528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18"/>
    <w:rsid w:val="00000EB2"/>
    <w:rsid w:val="00001DF9"/>
    <w:rsid w:val="00002FE2"/>
    <w:rsid w:val="0000416F"/>
    <w:rsid w:val="00013238"/>
    <w:rsid w:val="00013E34"/>
    <w:rsid w:val="00021DDE"/>
    <w:rsid w:val="00022AD7"/>
    <w:rsid w:val="000238FB"/>
    <w:rsid w:val="000302C2"/>
    <w:rsid w:val="00033C7E"/>
    <w:rsid w:val="00037D29"/>
    <w:rsid w:val="00041BEB"/>
    <w:rsid w:val="000449D8"/>
    <w:rsid w:val="00046250"/>
    <w:rsid w:val="00055E72"/>
    <w:rsid w:val="000602BF"/>
    <w:rsid w:val="00060E75"/>
    <w:rsid w:val="0006136D"/>
    <w:rsid w:val="0006370C"/>
    <w:rsid w:val="00065A1F"/>
    <w:rsid w:val="00081647"/>
    <w:rsid w:val="00084367"/>
    <w:rsid w:val="0008455B"/>
    <w:rsid w:val="00085E98"/>
    <w:rsid w:val="00086BFD"/>
    <w:rsid w:val="00090ABF"/>
    <w:rsid w:val="00091F4B"/>
    <w:rsid w:val="00092BA4"/>
    <w:rsid w:val="000A1977"/>
    <w:rsid w:val="000A3EF8"/>
    <w:rsid w:val="000A5116"/>
    <w:rsid w:val="000A7382"/>
    <w:rsid w:val="000B141D"/>
    <w:rsid w:val="000C1F3C"/>
    <w:rsid w:val="000C2EC6"/>
    <w:rsid w:val="000C6E85"/>
    <w:rsid w:val="000C7102"/>
    <w:rsid w:val="000D1521"/>
    <w:rsid w:val="000D46B7"/>
    <w:rsid w:val="000D4781"/>
    <w:rsid w:val="000E7842"/>
    <w:rsid w:val="000E7CD2"/>
    <w:rsid w:val="000E7D0D"/>
    <w:rsid w:val="00100BAE"/>
    <w:rsid w:val="00105E3A"/>
    <w:rsid w:val="001119FE"/>
    <w:rsid w:val="0011450C"/>
    <w:rsid w:val="00114941"/>
    <w:rsid w:val="00114C96"/>
    <w:rsid w:val="0012262D"/>
    <w:rsid w:val="00123356"/>
    <w:rsid w:val="00141D69"/>
    <w:rsid w:val="00154A75"/>
    <w:rsid w:val="00161B48"/>
    <w:rsid w:val="001660E4"/>
    <w:rsid w:val="00171D07"/>
    <w:rsid w:val="001739AE"/>
    <w:rsid w:val="00175E74"/>
    <w:rsid w:val="00186B32"/>
    <w:rsid w:val="001876C2"/>
    <w:rsid w:val="00191C81"/>
    <w:rsid w:val="0019549B"/>
    <w:rsid w:val="00197607"/>
    <w:rsid w:val="001A0A05"/>
    <w:rsid w:val="001A1C4F"/>
    <w:rsid w:val="001A32BB"/>
    <w:rsid w:val="001B2C6E"/>
    <w:rsid w:val="001B329C"/>
    <w:rsid w:val="001B36A4"/>
    <w:rsid w:val="001B3E83"/>
    <w:rsid w:val="001B6B46"/>
    <w:rsid w:val="001B70B1"/>
    <w:rsid w:val="001B7530"/>
    <w:rsid w:val="001C3B2C"/>
    <w:rsid w:val="001C799D"/>
    <w:rsid w:val="001D35BD"/>
    <w:rsid w:val="001D67AD"/>
    <w:rsid w:val="001D7396"/>
    <w:rsid w:val="001D77DD"/>
    <w:rsid w:val="001E6C35"/>
    <w:rsid w:val="001E6D76"/>
    <w:rsid w:val="001F0B2D"/>
    <w:rsid w:val="001F793A"/>
    <w:rsid w:val="00202928"/>
    <w:rsid w:val="002055AC"/>
    <w:rsid w:val="00207DFF"/>
    <w:rsid w:val="00211BB7"/>
    <w:rsid w:val="00214B78"/>
    <w:rsid w:val="002219D2"/>
    <w:rsid w:val="0022338C"/>
    <w:rsid w:val="00223424"/>
    <w:rsid w:val="00223F43"/>
    <w:rsid w:val="002251AA"/>
    <w:rsid w:val="002267D5"/>
    <w:rsid w:val="0022748C"/>
    <w:rsid w:val="00232633"/>
    <w:rsid w:val="00237425"/>
    <w:rsid w:val="002415C5"/>
    <w:rsid w:val="0025075F"/>
    <w:rsid w:val="00250EB9"/>
    <w:rsid w:val="002516C0"/>
    <w:rsid w:val="0025417B"/>
    <w:rsid w:val="00254B66"/>
    <w:rsid w:val="0027132D"/>
    <w:rsid w:val="00275F5E"/>
    <w:rsid w:val="0027780F"/>
    <w:rsid w:val="00282B02"/>
    <w:rsid w:val="00287245"/>
    <w:rsid w:val="00292E43"/>
    <w:rsid w:val="002951EE"/>
    <w:rsid w:val="0029625D"/>
    <w:rsid w:val="002A5882"/>
    <w:rsid w:val="002A7B47"/>
    <w:rsid w:val="002B5746"/>
    <w:rsid w:val="002B666E"/>
    <w:rsid w:val="002C04B4"/>
    <w:rsid w:val="002D06EB"/>
    <w:rsid w:val="002D2692"/>
    <w:rsid w:val="002D499B"/>
    <w:rsid w:val="002E01C2"/>
    <w:rsid w:val="002E3E7A"/>
    <w:rsid w:val="002F0FFD"/>
    <w:rsid w:val="002F1B68"/>
    <w:rsid w:val="002F1B87"/>
    <w:rsid w:val="003042AA"/>
    <w:rsid w:val="003044E7"/>
    <w:rsid w:val="003104A6"/>
    <w:rsid w:val="00324165"/>
    <w:rsid w:val="00336147"/>
    <w:rsid w:val="00340986"/>
    <w:rsid w:val="00340F9A"/>
    <w:rsid w:val="003432B0"/>
    <w:rsid w:val="00350222"/>
    <w:rsid w:val="00350D01"/>
    <w:rsid w:val="00353AB6"/>
    <w:rsid w:val="003565B4"/>
    <w:rsid w:val="003567BE"/>
    <w:rsid w:val="00361650"/>
    <w:rsid w:val="00364B04"/>
    <w:rsid w:val="00370222"/>
    <w:rsid w:val="00381A10"/>
    <w:rsid w:val="00384E69"/>
    <w:rsid w:val="0038535D"/>
    <w:rsid w:val="00390E8F"/>
    <w:rsid w:val="003A448D"/>
    <w:rsid w:val="003A6361"/>
    <w:rsid w:val="003A6F43"/>
    <w:rsid w:val="003B3BA9"/>
    <w:rsid w:val="003B44ED"/>
    <w:rsid w:val="003B7DE3"/>
    <w:rsid w:val="003C120F"/>
    <w:rsid w:val="003C4231"/>
    <w:rsid w:val="003C6F56"/>
    <w:rsid w:val="003D4D27"/>
    <w:rsid w:val="003D5E1C"/>
    <w:rsid w:val="003D65B3"/>
    <w:rsid w:val="003D774F"/>
    <w:rsid w:val="003E1657"/>
    <w:rsid w:val="003E4817"/>
    <w:rsid w:val="003E4AC1"/>
    <w:rsid w:val="003E704C"/>
    <w:rsid w:val="003F1431"/>
    <w:rsid w:val="003F19AC"/>
    <w:rsid w:val="003F20A3"/>
    <w:rsid w:val="00406A75"/>
    <w:rsid w:val="00411703"/>
    <w:rsid w:val="0041322F"/>
    <w:rsid w:val="00414B38"/>
    <w:rsid w:val="00422264"/>
    <w:rsid w:val="00422A45"/>
    <w:rsid w:val="004314AD"/>
    <w:rsid w:val="004314E4"/>
    <w:rsid w:val="00436DC4"/>
    <w:rsid w:val="00437341"/>
    <w:rsid w:val="00446B7F"/>
    <w:rsid w:val="004473B2"/>
    <w:rsid w:val="00450F09"/>
    <w:rsid w:val="0045654D"/>
    <w:rsid w:val="004604AA"/>
    <w:rsid w:val="00465580"/>
    <w:rsid w:val="004663B0"/>
    <w:rsid w:val="00466BDE"/>
    <w:rsid w:val="0046730F"/>
    <w:rsid w:val="00471101"/>
    <w:rsid w:val="00476A63"/>
    <w:rsid w:val="00481D62"/>
    <w:rsid w:val="004915DB"/>
    <w:rsid w:val="00491601"/>
    <w:rsid w:val="0049161A"/>
    <w:rsid w:val="00495E34"/>
    <w:rsid w:val="00497BD5"/>
    <w:rsid w:val="004A14E4"/>
    <w:rsid w:val="004A48F8"/>
    <w:rsid w:val="004B05D8"/>
    <w:rsid w:val="004B3A46"/>
    <w:rsid w:val="004B3AD9"/>
    <w:rsid w:val="004C5CF1"/>
    <w:rsid w:val="004E4B93"/>
    <w:rsid w:val="004E746A"/>
    <w:rsid w:val="004F22BA"/>
    <w:rsid w:val="004F3E3D"/>
    <w:rsid w:val="004F7525"/>
    <w:rsid w:val="0050038B"/>
    <w:rsid w:val="0050107F"/>
    <w:rsid w:val="00502866"/>
    <w:rsid w:val="00510D06"/>
    <w:rsid w:val="00515A03"/>
    <w:rsid w:val="00523BF3"/>
    <w:rsid w:val="00532AFF"/>
    <w:rsid w:val="00533843"/>
    <w:rsid w:val="00542753"/>
    <w:rsid w:val="005446A6"/>
    <w:rsid w:val="00546CC5"/>
    <w:rsid w:val="00550934"/>
    <w:rsid w:val="005539B8"/>
    <w:rsid w:val="00557E57"/>
    <w:rsid w:val="005606EA"/>
    <w:rsid w:val="005634DF"/>
    <w:rsid w:val="00563935"/>
    <w:rsid w:val="005656C6"/>
    <w:rsid w:val="005758F1"/>
    <w:rsid w:val="005817F8"/>
    <w:rsid w:val="005821F1"/>
    <w:rsid w:val="00582AD6"/>
    <w:rsid w:val="00594142"/>
    <w:rsid w:val="00594723"/>
    <w:rsid w:val="0059601C"/>
    <w:rsid w:val="005978C9"/>
    <w:rsid w:val="005A0A99"/>
    <w:rsid w:val="005A6AA2"/>
    <w:rsid w:val="005B3CBF"/>
    <w:rsid w:val="005C333C"/>
    <w:rsid w:val="005C46D3"/>
    <w:rsid w:val="005C4E96"/>
    <w:rsid w:val="005C6B0B"/>
    <w:rsid w:val="005D1819"/>
    <w:rsid w:val="005D19EB"/>
    <w:rsid w:val="005E14D5"/>
    <w:rsid w:val="005E5EF1"/>
    <w:rsid w:val="005F16F1"/>
    <w:rsid w:val="005F39CD"/>
    <w:rsid w:val="005F4C20"/>
    <w:rsid w:val="005F663E"/>
    <w:rsid w:val="005F671C"/>
    <w:rsid w:val="0060641D"/>
    <w:rsid w:val="00606683"/>
    <w:rsid w:val="006110B4"/>
    <w:rsid w:val="006172EB"/>
    <w:rsid w:val="00621FE2"/>
    <w:rsid w:val="00643C4A"/>
    <w:rsid w:val="00643EFE"/>
    <w:rsid w:val="00646939"/>
    <w:rsid w:val="0065416F"/>
    <w:rsid w:val="0065576A"/>
    <w:rsid w:val="00660672"/>
    <w:rsid w:val="00660C8B"/>
    <w:rsid w:val="00672A72"/>
    <w:rsid w:val="0067737E"/>
    <w:rsid w:val="00677BCA"/>
    <w:rsid w:val="006833C0"/>
    <w:rsid w:val="006874E4"/>
    <w:rsid w:val="00691530"/>
    <w:rsid w:val="006A3865"/>
    <w:rsid w:val="006A6AB6"/>
    <w:rsid w:val="006A7D0A"/>
    <w:rsid w:val="006B1C2D"/>
    <w:rsid w:val="006B39BA"/>
    <w:rsid w:val="006B56EB"/>
    <w:rsid w:val="006B6BA8"/>
    <w:rsid w:val="006D0CA5"/>
    <w:rsid w:val="006D5752"/>
    <w:rsid w:val="006D6B6C"/>
    <w:rsid w:val="006F7074"/>
    <w:rsid w:val="00700159"/>
    <w:rsid w:val="00701858"/>
    <w:rsid w:val="00704F2C"/>
    <w:rsid w:val="00714955"/>
    <w:rsid w:val="00714DFA"/>
    <w:rsid w:val="007208AC"/>
    <w:rsid w:val="00720FB0"/>
    <w:rsid w:val="00733DD8"/>
    <w:rsid w:val="007371D3"/>
    <w:rsid w:val="00740BAF"/>
    <w:rsid w:val="00741114"/>
    <w:rsid w:val="007427E6"/>
    <w:rsid w:val="00745B24"/>
    <w:rsid w:val="00745DD6"/>
    <w:rsid w:val="0074612D"/>
    <w:rsid w:val="0075180E"/>
    <w:rsid w:val="00752CAC"/>
    <w:rsid w:val="00761599"/>
    <w:rsid w:val="00762A8C"/>
    <w:rsid w:val="0076318E"/>
    <w:rsid w:val="0076507E"/>
    <w:rsid w:val="007657CA"/>
    <w:rsid w:val="0076626B"/>
    <w:rsid w:val="00767C8C"/>
    <w:rsid w:val="007733D8"/>
    <w:rsid w:val="00773ADE"/>
    <w:rsid w:val="007804FD"/>
    <w:rsid w:val="00782344"/>
    <w:rsid w:val="00782E2C"/>
    <w:rsid w:val="00786F19"/>
    <w:rsid w:val="00791631"/>
    <w:rsid w:val="007A1619"/>
    <w:rsid w:val="007A74EB"/>
    <w:rsid w:val="007B3006"/>
    <w:rsid w:val="007B6305"/>
    <w:rsid w:val="007B6BB1"/>
    <w:rsid w:val="007C04E2"/>
    <w:rsid w:val="007E2CC9"/>
    <w:rsid w:val="007F11EB"/>
    <w:rsid w:val="007F7A76"/>
    <w:rsid w:val="00802FB8"/>
    <w:rsid w:val="00804B67"/>
    <w:rsid w:val="00807EC7"/>
    <w:rsid w:val="008230FA"/>
    <w:rsid w:val="0083473C"/>
    <w:rsid w:val="00835EB7"/>
    <w:rsid w:val="00841EA4"/>
    <w:rsid w:val="00856245"/>
    <w:rsid w:val="00862A48"/>
    <w:rsid w:val="00866955"/>
    <w:rsid w:val="008736E9"/>
    <w:rsid w:val="00885AAE"/>
    <w:rsid w:val="00886B02"/>
    <w:rsid w:val="00890F05"/>
    <w:rsid w:val="00897F30"/>
    <w:rsid w:val="008A0E65"/>
    <w:rsid w:val="008A7FAA"/>
    <w:rsid w:val="008B49F5"/>
    <w:rsid w:val="008B6CF2"/>
    <w:rsid w:val="008B7790"/>
    <w:rsid w:val="008C1172"/>
    <w:rsid w:val="008C1D3F"/>
    <w:rsid w:val="008C324F"/>
    <w:rsid w:val="008C4A0D"/>
    <w:rsid w:val="008C676C"/>
    <w:rsid w:val="008C7A62"/>
    <w:rsid w:val="008D5E11"/>
    <w:rsid w:val="008D7AFA"/>
    <w:rsid w:val="008E13C1"/>
    <w:rsid w:val="008E1BA8"/>
    <w:rsid w:val="008E44D1"/>
    <w:rsid w:val="008F407B"/>
    <w:rsid w:val="0090001E"/>
    <w:rsid w:val="009038BB"/>
    <w:rsid w:val="009137C7"/>
    <w:rsid w:val="00917550"/>
    <w:rsid w:val="009264CC"/>
    <w:rsid w:val="009310FB"/>
    <w:rsid w:val="00935D56"/>
    <w:rsid w:val="00940645"/>
    <w:rsid w:val="00945532"/>
    <w:rsid w:val="00946E4E"/>
    <w:rsid w:val="00950024"/>
    <w:rsid w:val="009509E4"/>
    <w:rsid w:val="0095696D"/>
    <w:rsid w:val="00965160"/>
    <w:rsid w:val="00980D86"/>
    <w:rsid w:val="0098462C"/>
    <w:rsid w:val="009879BA"/>
    <w:rsid w:val="00990CD3"/>
    <w:rsid w:val="0099298A"/>
    <w:rsid w:val="009B0F9C"/>
    <w:rsid w:val="009B6E08"/>
    <w:rsid w:val="009C7B24"/>
    <w:rsid w:val="009D4705"/>
    <w:rsid w:val="009D4E8B"/>
    <w:rsid w:val="009D5698"/>
    <w:rsid w:val="009E0EE8"/>
    <w:rsid w:val="009E1BCC"/>
    <w:rsid w:val="009F357E"/>
    <w:rsid w:val="009F4A20"/>
    <w:rsid w:val="009F6377"/>
    <w:rsid w:val="00A159D3"/>
    <w:rsid w:val="00A15B5C"/>
    <w:rsid w:val="00A15BE6"/>
    <w:rsid w:val="00A17CC0"/>
    <w:rsid w:val="00A30967"/>
    <w:rsid w:val="00A33584"/>
    <w:rsid w:val="00A53DEE"/>
    <w:rsid w:val="00A54313"/>
    <w:rsid w:val="00A575F2"/>
    <w:rsid w:val="00A608A0"/>
    <w:rsid w:val="00A66C94"/>
    <w:rsid w:val="00A72CCE"/>
    <w:rsid w:val="00A74C34"/>
    <w:rsid w:val="00A810E4"/>
    <w:rsid w:val="00A81694"/>
    <w:rsid w:val="00A84B6F"/>
    <w:rsid w:val="00A860CA"/>
    <w:rsid w:val="00A86E73"/>
    <w:rsid w:val="00A930B7"/>
    <w:rsid w:val="00A93F0C"/>
    <w:rsid w:val="00A94BC4"/>
    <w:rsid w:val="00A94EEF"/>
    <w:rsid w:val="00AA2BD3"/>
    <w:rsid w:val="00AA3F06"/>
    <w:rsid w:val="00AA48A2"/>
    <w:rsid w:val="00AA5CCA"/>
    <w:rsid w:val="00AB3EFC"/>
    <w:rsid w:val="00AB4CC1"/>
    <w:rsid w:val="00AB5CAE"/>
    <w:rsid w:val="00AB60D0"/>
    <w:rsid w:val="00AB6AA9"/>
    <w:rsid w:val="00AC6106"/>
    <w:rsid w:val="00AD2994"/>
    <w:rsid w:val="00AD4D74"/>
    <w:rsid w:val="00AE397A"/>
    <w:rsid w:val="00AE4FC3"/>
    <w:rsid w:val="00B057CF"/>
    <w:rsid w:val="00B13493"/>
    <w:rsid w:val="00B2699F"/>
    <w:rsid w:val="00B3773F"/>
    <w:rsid w:val="00B37AED"/>
    <w:rsid w:val="00B44218"/>
    <w:rsid w:val="00B444DB"/>
    <w:rsid w:val="00B45D74"/>
    <w:rsid w:val="00B479BA"/>
    <w:rsid w:val="00B53BDD"/>
    <w:rsid w:val="00B54A59"/>
    <w:rsid w:val="00B575FC"/>
    <w:rsid w:val="00B6023C"/>
    <w:rsid w:val="00B6319A"/>
    <w:rsid w:val="00B64553"/>
    <w:rsid w:val="00B65BAB"/>
    <w:rsid w:val="00B66944"/>
    <w:rsid w:val="00B66BEA"/>
    <w:rsid w:val="00B702F8"/>
    <w:rsid w:val="00B71521"/>
    <w:rsid w:val="00B72DAF"/>
    <w:rsid w:val="00B7316B"/>
    <w:rsid w:val="00B73805"/>
    <w:rsid w:val="00BA4966"/>
    <w:rsid w:val="00BB4B62"/>
    <w:rsid w:val="00BB6C0A"/>
    <w:rsid w:val="00BC331F"/>
    <w:rsid w:val="00BC4309"/>
    <w:rsid w:val="00BC5FAC"/>
    <w:rsid w:val="00BE08FD"/>
    <w:rsid w:val="00BE52A4"/>
    <w:rsid w:val="00BF30A0"/>
    <w:rsid w:val="00BF6B79"/>
    <w:rsid w:val="00C02B98"/>
    <w:rsid w:val="00C030E0"/>
    <w:rsid w:val="00C060F2"/>
    <w:rsid w:val="00C068EE"/>
    <w:rsid w:val="00C2110C"/>
    <w:rsid w:val="00C22531"/>
    <w:rsid w:val="00C3201A"/>
    <w:rsid w:val="00C35129"/>
    <w:rsid w:val="00C458F7"/>
    <w:rsid w:val="00C5051D"/>
    <w:rsid w:val="00C5431E"/>
    <w:rsid w:val="00C55C6C"/>
    <w:rsid w:val="00C67E63"/>
    <w:rsid w:val="00C7275C"/>
    <w:rsid w:val="00C733E7"/>
    <w:rsid w:val="00C7752C"/>
    <w:rsid w:val="00C83529"/>
    <w:rsid w:val="00C837B8"/>
    <w:rsid w:val="00C83A1F"/>
    <w:rsid w:val="00CA103D"/>
    <w:rsid w:val="00CA1528"/>
    <w:rsid w:val="00CA46BC"/>
    <w:rsid w:val="00CB4CC3"/>
    <w:rsid w:val="00CC0265"/>
    <w:rsid w:val="00CC67A8"/>
    <w:rsid w:val="00CE069A"/>
    <w:rsid w:val="00CE7035"/>
    <w:rsid w:val="00CE723A"/>
    <w:rsid w:val="00CF4410"/>
    <w:rsid w:val="00CF6D47"/>
    <w:rsid w:val="00D013F3"/>
    <w:rsid w:val="00D05845"/>
    <w:rsid w:val="00D1040B"/>
    <w:rsid w:val="00D10726"/>
    <w:rsid w:val="00D1158B"/>
    <w:rsid w:val="00D12280"/>
    <w:rsid w:val="00D126F1"/>
    <w:rsid w:val="00D13F78"/>
    <w:rsid w:val="00D14429"/>
    <w:rsid w:val="00D15CF8"/>
    <w:rsid w:val="00D20C28"/>
    <w:rsid w:val="00D21111"/>
    <w:rsid w:val="00D22702"/>
    <w:rsid w:val="00D23824"/>
    <w:rsid w:val="00D36B3E"/>
    <w:rsid w:val="00D45819"/>
    <w:rsid w:val="00D45FA7"/>
    <w:rsid w:val="00D46FE7"/>
    <w:rsid w:val="00D511D0"/>
    <w:rsid w:val="00D523F4"/>
    <w:rsid w:val="00D540FF"/>
    <w:rsid w:val="00D65EB0"/>
    <w:rsid w:val="00D820BC"/>
    <w:rsid w:val="00D93330"/>
    <w:rsid w:val="00D93542"/>
    <w:rsid w:val="00DA2805"/>
    <w:rsid w:val="00DB522B"/>
    <w:rsid w:val="00DB5C11"/>
    <w:rsid w:val="00DC22AA"/>
    <w:rsid w:val="00DC46B1"/>
    <w:rsid w:val="00DC732C"/>
    <w:rsid w:val="00DD044A"/>
    <w:rsid w:val="00DD4195"/>
    <w:rsid w:val="00DE36F6"/>
    <w:rsid w:val="00DE3723"/>
    <w:rsid w:val="00DF7D82"/>
    <w:rsid w:val="00E10F7E"/>
    <w:rsid w:val="00E1159A"/>
    <w:rsid w:val="00E1229B"/>
    <w:rsid w:val="00E21776"/>
    <w:rsid w:val="00E21B47"/>
    <w:rsid w:val="00E26130"/>
    <w:rsid w:val="00E27583"/>
    <w:rsid w:val="00E27D8A"/>
    <w:rsid w:val="00E32DBF"/>
    <w:rsid w:val="00E36288"/>
    <w:rsid w:val="00E407BA"/>
    <w:rsid w:val="00E40EA1"/>
    <w:rsid w:val="00E447AE"/>
    <w:rsid w:val="00E44D87"/>
    <w:rsid w:val="00E46BD1"/>
    <w:rsid w:val="00E4717B"/>
    <w:rsid w:val="00E51409"/>
    <w:rsid w:val="00E55261"/>
    <w:rsid w:val="00E557EC"/>
    <w:rsid w:val="00E64A2B"/>
    <w:rsid w:val="00E65317"/>
    <w:rsid w:val="00E65A74"/>
    <w:rsid w:val="00E677B2"/>
    <w:rsid w:val="00E74894"/>
    <w:rsid w:val="00E75FE1"/>
    <w:rsid w:val="00E82167"/>
    <w:rsid w:val="00E940D9"/>
    <w:rsid w:val="00E970DE"/>
    <w:rsid w:val="00EA082C"/>
    <w:rsid w:val="00EA3B8D"/>
    <w:rsid w:val="00EA7D7A"/>
    <w:rsid w:val="00EC5D82"/>
    <w:rsid w:val="00ED0271"/>
    <w:rsid w:val="00ED08DA"/>
    <w:rsid w:val="00ED10EE"/>
    <w:rsid w:val="00ED3FD5"/>
    <w:rsid w:val="00ED7DAF"/>
    <w:rsid w:val="00F06093"/>
    <w:rsid w:val="00F10899"/>
    <w:rsid w:val="00F204C7"/>
    <w:rsid w:val="00F22185"/>
    <w:rsid w:val="00F31E4B"/>
    <w:rsid w:val="00F357B3"/>
    <w:rsid w:val="00F36EC7"/>
    <w:rsid w:val="00F448F4"/>
    <w:rsid w:val="00F46E04"/>
    <w:rsid w:val="00F47AA5"/>
    <w:rsid w:val="00F619C0"/>
    <w:rsid w:val="00F66D60"/>
    <w:rsid w:val="00F748EF"/>
    <w:rsid w:val="00F8054B"/>
    <w:rsid w:val="00F80BA2"/>
    <w:rsid w:val="00F866F7"/>
    <w:rsid w:val="00F917D1"/>
    <w:rsid w:val="00F93E5D"/>
    <w:rsid w:val="00F96C18"/>
    <w:rsid w:val="00FA32AD"/>
    <w:rsid w:val="00FA4BE9"/>
    <w:rsid w:val="00FC7AA2"/>
    <w:rsid w:val="00FE2ECD"/>
    <w:rsid w:val="00FE69C1"/>
    <w:rsid w:val="00FF7002"/>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58A08"/>
  <w15:chartTrackingRefBased/>
  <w15:docId w15:val="{E1EB075D-8C68-4B2C-B16D-FAB0198D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767C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97990">
      <w:bodyDiv w:val="1"/>
      <w:marLeft w:val="0"/>
      <w:marRight w:val="0"/>
      <w:marTop w:val="0"/>
      <w:marBottom w:val="0"/>
      <w:divBdr>
        <w:top w:val="none" w:sz="0" w:space="0" w:color="auto"/>
        <w:left w:val="none" w:sz="0" w:space="0" w:color="auto"/>
        <w:bottom w:val="none" w:sz="0" w:space="0" w:color="auto"/>
        <w:right w:val="none" w:sz="0" w:space="0" w:color="auto"/>
      </w:divBdr>
    </w:div>
    <w:div w:id="76731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hred-kids.de/kappl-snowboard-camp/" TargetMode="External"/><Relationship Id="rId18" Type="http://schemas.openxmlformats.org/officeDocument/2006/relationships/hyperlink" Target="https://www.ischgl.com/de/press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altuer.com/de/winter/langlaufen" TargetMode="External"/><Relationship Id="rId17" Type="http://schemas.openxmlformats.org/officeDocument/2006/relationships/hyperlink" Target="https://images.paznaun-ischgl.com/de/send?pass=01c4665763de07acac40a9d00b3a99c4" TargetMode="External"/><Relationship Id="rId2" Type="http://schemas.openxmlformats.org/officeDocument/2006/relationships/customXml" Target="../customXml/item2.xml"/><Relationship Id="rId16" Type="http://schemas.openxmlformats.org/officeDocument/2006/relationships/hyperlink" Target="https://www.ischgl.com/de/win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altuer.com/de/winter/neuheiten-winter" TargetMode="External"/><Relationship Id="rId5" Type="http://schemas.openxmlformats.org/officeDocument/2006/relationships/styles" Target="styles.xml"/><Relationship Id="rId15" Type="http://schemas.openxmlformats.org/officeDocument/2006/relationships/hyperlink" Target="https://www.climbers-paradise.com/kletterregionen/paznaun-ischgl/eisklettern/" TargetMode="External"/><Relationship Id="rId10" Type="http://schemas.openxmlformats.org/officeDocument/2006/relationships/hyperlink" Target="https://www.ischgl.com/de/silvrettaseilbahnag/winter/neuheiten-winter"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ee.at/de/urlaub-buchen/family-plu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z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38BE83-0891-4681-921D-DF953AA9C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4</Pages>
  <Words>1180</Words>
  <Characters>7521</Characters>
  <Application>Microsoft Office Word</Application>
  <DocSecurity>0</DocSecurity>
  <Lines>113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8664</CharactersWithSpaces>
  <SharedDoc>false</SharedDoc>
  <HLinks>
    <vt:vector size="18" baseType="variant">
      <vt:variant>
        <vt:i4>1966144</vt:i4>
      </vt:variant>
      <vt:variant>
        <vt:i4>12</vt:i4>
      </vt:variant>
      <vt:variant>
        <vt:i4>0</vt:i4>
      </vt:variant>
      <vt:variant>
        <vt:i4>5</vt:i4>
      </vt:variant>
      <vt:variant>
        <vt:lpwstr>https://www.ischgl.com/de/presse</vt:lpwstr>
      </vt:variant>
      <vt:variant>
        <vt:lpwstr/>
      </vt:variant>
      <vt:variant>
        <vt:i4>3407979</vt:i4>
      </vt:variant>
      <vt:variant>
        <vt:i4>9</vt:i4>
      </vt:variant>
      <vt:variant>
        <vt:i4>0</vt:i4>
      </vt:variant>
      <vt:variant>
        <vt:i4>5</vt:i4>
      </vt:variant>
      <vt:variant>
        <vt:lpwstr>https://images.paznaun-ischgl.com/de/send?pass=d572d758e627ddb3345902fb668aafc5</vt:lpwstr>
      </vt:variant>
      <vt:variant>
        <vt:lpwstr/>
      </vt:variant>
      <vt:variant>
        <vt:i4>393290</vt:i4>
      </vt:variant>
      <vt:variant>
        <vt:i4>0</vt:i4>
      </vt:variant>
      <vt:variant>
        <vt:i4>0</vt:i4>
      </vt:variant>
      <vt:variant>
        <vt:i4>5</vt:i4>
      </vt:variant>
      <vt:variant>
        <vt:lpwstr>https://www.ischgl.com/de/springblanc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Luise Zangerl</dc:creator>
  <cp:keywords/>
  <dc:description/>
  <cp:lastModifiedBy>Isabell Parth | TVB Paznaun - Ischgl</cp:lastModifiedBy>
  <cp:revision>434</cp:revision>
  <cp:lastPrinted>2026-08-10T13:33:00Z</cp:lastPrinted>
  <dcterms:created xsi:type="dcterms:W3CDTF">2024-12-09T22:02:00Z</dcterms:created>
  <dcterms:modified xsi:type="dcterms:W3CDTF">2026-08-19T07:02:00Z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