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10150" w14:textId="2B783B86" w:rsidR="001F3979" w:rsidRDefault="0017181D" w:rsidP="00D83A96">
      <w:pPr>
        <w:rPr>
          <w:b/>
          <w:bCs/>
          <w:sz w:val="28"/>
          <w:szCs w:val="28"/>
        </w:rPr>
      </w:pPr>
      <w:bookmarkStart w:id="0" w:name="_Hlk170812838"/>
      <w:r w:rsidRPr="0017181D">
        <w:rPr>
          <w:b/>
          <w:bCs/>
          <w:sz w:val="28"/>
          <w:szCs w:val="28"/>
        </w:rPr>
        <w:t xml:space="preserve">Schlagerstars im </w:t>
      </w:r>
      <w:proofErr w:type="spellStart"/>
      <w:r w:rsidR="001F3979">
        <w:rPr>
          <w:b/>
          <w:bCs/>
          <w:sz w:val="28"/>
          <w:szCs w:val="28"/>
        </w:rPr>
        <w:t>Paznauner</w:t>
      </w:r>
      <w:proofErr w:type="spellEnd"/>
      <w:r w:rsidR="005B1252">
        <w:rPr>
          <w:b/>
          <w:bCs/>
          <w:sz w:val="28"/>
          <w:szCs w:val="28"/>
        </w:rPr>
        <w:t xml:space="preserve"> </w:t>
      </w:r>
      <w:r w:rsidRPr="0017181D">
        <w:rPr>
          <w:b/>
          <w:bCs/>
          <w:sz w:val="28"/>
          <w:szCs w:val="28"/>
        </w:rPr>
        <w:t xml:space="preserve">Bergsommer: </w:t>
      </w:r>
      <w:r w:rsidR="00112EED" w:rsidRPr="00112EED">
        <w:rPr>
          <w:b/>
          <w:bCs/>
          <w:sz w:val="28"/>
          <w:szCs w:val="28"/>
        </w:rPr>
        <w:t>Melissa Naschenweng</w:t>
      </w:r>
      <w:r w:rsidR="00032307">
        <w:rPr>
          <w:b/>
          <w:bCs/>
          <w:sz w:val="28"/>
          <w:szCs w:val="28"/>
        </w:rPr>
        <w:t xml:space="preserve"> </w:t>
      </w:r>
      <w:r w:rsidR="00F35B3A">
        <w:rPr>
          <w:b/>
          <w:bCs/>
          <w:sz w:val="28"/>
          <w:szCs w:val="28"/>
        </w:rPr>
        <w:t>&amp;</w:t>
      </w:r>
      <w:r w:rsidR="00032307">
        <w:rPr>
          <w:b/>
          <w:bCs/>
          <w:sz w:val="28"/>
          <w:szCs w:val="28"/>
        </w:rPr>
        <w:t xml:space="preserve"> Band Live</w:t>
      </w:r>
      <w:r w:rsidR="00112EED" w:rsidRPr="00112EED">
        <w:rPr>
          <w:b/>
          <w:bCs/>
          <w:sz w:val="28"/>
          <w:szCs w:val="28"/>
        </w:rPr>
        <w:t xml:space="preserve"> und vier weitere Top-Acts bringen See im Paznaun zum Beben</w:t>
      </w:r>
    </w:p>
    <w:p w14:paraId="024DE117" w14:textId="6D85142D" w:rsidR="00D83A96" w:rsidRPr="00D83A96" w:rsidRDefault="00D83A96" w:rsidP="00D83A96">
      <w:r w:rsidRPr="00D83A96">
        <w:rPr>
          <w:b/>
          <w:bCs/>
        </w:rPr>
        <w:t xml:space="preserve">Mitreißende Schlagerhits, echte Emotionen und eine beeindruckende Bergkulisse: Beim Sommer Opening in See am 3. Juli 2027 sorgt Melissa Naschenweng </w:t>
      </w:r>
      <w:r w:rsidR="00032307">
        <w:rPr>
          <w:b/>
          <w:bCs/>
        </w:rPr>
        <w:t xml:space="preserve">&amp; Band Live </w:t>
      </w:r>
      <w:r w:rsidRPr="00D83A96">
        <w:rPr>
          <w:b/>
          <w:bCs/>
        </w:rPr>
        <w:t xml:space="preserve">gemeinsam mit Mountain Crew, Francine Jordi, Marco Ventre und Marc Pircher für einen musikalischen Sommerauftakt der Extraklasse. Auf der </w:t>
      </w:r>
      <w:proofErr w:type="spellStart"/>
      <w:r w:rsidRPr="00D83A96">
        <w:rPr>
          <w:b/>
          <w:bCs/>
        </w:rPr>
        <w:t>Medrig</w:t>
      </w:r>
      <w:proofErr w:type="spellEnd"/>
      <w:r w:rsidRPr="00D83A96">
        <w:rPr>
          <w:b/>
          <w:bCs/>
        </w:rPr>
        <w:t xml:space="preserve"> Alm erwartet die Besucher ein abwechslungsreiches Programm voller Lebensfreude, musikalischer Highlights und unvergesslicher Bergmomente. Eine gemeinsame Fanwanderung am darauffolgenden Tag rundet das Wochenende ab.</w:t>
      </w:r>
    </w:p>
    <w:p w14:paraId="3135312D" w14:textId="6E279AA4" w:rsidR="00F35B3A" w:rsidRDefault="00D83A96" w:rsidP="00D87741">
      <w:r w:rsidRPr="00D83A96">
        <w:t>Wenn bekannte Schlagerhits durch die Tiroler Bergwelt klingen, ist es wieder Zeit für das Sommer Opening in See</w:t>
      </w:r>
      <w:r w:rsidR="00912787">
        <w:t xml:space="preserve"> im Paznaun</w:t>
      </w:r>
      <w:r w:rsidRPr="00D83A96">
        <w:t xml:space="preserve">. Am 3. Juli 2027 verwandelt sich die </w:t>
      </w:r>
      <w:proofErr w:type="spellStart"/>
      <w:r w:rsidRPr="00D83A96">
        <w:t>Medrig</w:t>
      </w:r>
      <w:proofErr w:type="spellEnd"/>
      <w:r w:rsidRPr="00D83A96">
        <w:t xml:space="preserve"> Alm in eine Bühne voller Musik, Lebensfreude und Emotionen. Ab 13 Uhr sorgen fünf hochkarätige Acts für beste Unterhaltung und laden dazu ein, den Sommer gemeinsam zu feiern. Im Mittelpunkt steht Melissa Naschenweng</w:t>
      </w:r>
      <w:r w:rsidR="00360A71">
        <w:t xml:space="preserve"> &amp; Band Live</w:t>
      </w:r>
      <w:r w:rsidRPr="00D83A96">
        <w:t>, die mit ihrer unverwechselbaren Mischung aus Schlager, Rock und alpinem Lebensgefühl für ausgelassene Stimmung sorgt.</w:t>
      </w:r>
    </w:p>
    <w:p w14:paraId="20828B70" w14:textId="72B4EBFB" w:rsidR="00D87741" w:rsidRPr="00F35B3A" w:rsidRDefault="00D87741" w:rsidP="00D87741">
      <w:proofErr w:type="spellStart"/>
      <w:r w:rsidRPr="00D87741">
        <w:rPr>
          <w:b/>
          <w:bCs/>
        </w:rPr>
        <w:t>Alpenbarbie</w:t>
      </w:r>
      <w:proofErr w:type="spellEnd"/>
      <w:r w:rsidRPr="00D87741">
        <w:rPr>
          <w:b/>
          <w:bCs/>
        </w:rPr>
        <w:t xml:space="preserve"> mit Rock-Attitüde</w:t>
      </w:r>
    </w:p>
    <w:p w14:paraId="01C4C84C" w14:textId="77777777" w:rsidR="00C55468" w:rsidRDefault="00336463" w:rsidP="00336463">
      <w:r w:rsidRPr="00336463">
        <w:t xml:space="preserve">Melissa Naschenweng zählt zu den erfolgreichsten und prägendsten Künstlerinnen der modernen deutschsprachigen Schlagerszene. Aufgewachsen im Kärntner Lesachtal, begeistert die sympathische Powerfrau mit ihrer unverwechselbaren Stimme, mitreißenden Bühnenpräsenz und einer ordentlichen Portion Kärntner Charme. Mit ihrer legendären pinken Harmonika, der charakteristischen Lederhose und einer einzigartigen Mischung aus modernen Schlagerbeats, rockigen Gitarren und traditionellen Klängen hat sie ihren ganz eigenen Musikstil geschaffen: den unverwechselbaren </w:t>
      </w:r>
      <w:r w:rsidRPr="00E20598">
        <w:rPr>
          <w:b/>
          <w:bCs/>
        </w:rPr>
        <w:t>„Lederhosenrock“</w:t>
      </w:r>
      <w:r w:rsidRPr="00336463">
        <w:t>. Dabei verbindet sie Bodenständigkeit und Heimatverbundenheit mit einem selbstbewussten, zeitgemäßen Auftritt und begeistert damit ein generationenübergreifendes Publikum. Gerade das Spiel mit traditionellen Klischees und modernen Einflüssen macht ihre Musik so besonders. Ihre Songs stehen für starke Botschaften, Selbstbewusstsein, Lebensfreude und Authentizität – Werte, die auch perfekt zum Sommer Opening in See passen. Mit bekannten Hits wie</w:t>
      </w:r>
      <w:r w:rsidRPr="00E20598">
        <w:rPr>
          <w:b/>
          <w:bCs/>
        </w:rPr>
        <w:t xml:space="preserve"> „I steh auf Bergbauernbuam“, „Net mit mir“</w:t>
      </w:r>
      <w:r w:rsidRPr="00336463">
        <w:t xml:space="preserve"> und „</w:t>
      </w:r>
      <w:proofErr w:type="spellStart"/>
      <w:r w:rsidRPr="00336463">
        <w:t>Verliabt</w:t>
      </w:r>
      <w:proofErr w:type="spellEnd"/>
      <w:r w:rsidRPr="00336463">
        <w:t xml:space="preserve">“ sowie ihrer </w:t>
      </w:r>
      <w:r w:rsidRPr="00E20598">
        <w:rPr>
          <w:b/>
          <w:bCs/>
        </w:rPr>
        <w:t>„</w:t>
      </w:r>
      <w:proofErr w:type="spellStart"/>
      <w:r w:rsidRPr="00E20598">
        <w:rPr>
          <w:b/>
          <w:bCs/>
        </w:rPr>
        <w:t>Alpenbarbie</w:t>
      </w:r>
      <w:proofErr w:type="spellEnd"/>
      <w:r w:rsidRPr="00E20598">
        <w:rPr>
          <w:b/>
          <w:bCs/>
        </w:rPr>
        <w:t>“</w:t>
      </w:r>
      <w:r w:rsidRPr="00336463">
        <w:t xml:space="preserve"> sorgt Melissa Naschenweng regelmäßig für ausgelassene Stimmung und unvergessliche Konzertmomente. Ihre energiegeladenen Bühnenshows, ihre natürliche Ausstrahlung und die besondere Nähe zu ihren Fans machen jeden Auftritt zu einem einzigartigen Erlebnis. </w:t>
      </w:r>
    </w:p>
    <w:p w14:paraId="7DDDB791" w14:textId="0CB65B6C" w:rsidR="00336463" w:rsidRPr="00336463" w:rsidRDefault="00336463" w:rsidP="00336463">
      <w:r w:rsidRPr="00336463">
        <w:lastRenderedPageBreak/>
        <w:t xml:space="preserve">Beim </w:t>
      </w:r>
      <w:r w:rsidRPr="00336463">
        <w:rPr>
          <w:b/>
          <w:bCs/>
        </w:rPr>
        <w:t>Sommer Opening in See</w:t>
      </w:r>
      <w:r w:rsidRPr="00336463">
        <w:t xml:space="preserve"> trifft diese geballte musikalische Energie auf die eindrucksvolle Kulisse der </w:t>
      </w:r>
      <w:proofErr w:type="spellStart"/>
      <w:r w:rsidRPr="00336463">
        <w:t>Paznauner</w:t>
      </w:r>
      <w:proofErr w:type="spellEnd"/>
      <w:r w:rsidRPr="00336463">
        <w:t xml:space="preserve"> Bergwelt. Die perfekte Kombination aus kraftvollen Beats, mitreißenden Melodien, alpinem Lebensgefühl und bester Stimmung verspricht einen musikalischen Höhepunkt, bei dem garantiert kaum jemand stillstehen bleibt.</w:t>
      </w:r>
    </w:p>
    <w:p w14:paraId="088DE261" w14:textId="42910221" w:rsidR="00D83A96" w:rsidRPr="00D83A96" w:rsidRDefault="00D83A96" w:rsidP="00D83A96">
      <w:pPr>
        <w:rPr>
          <w:b/>
          <w:bCs/>
        </w:rPr>
      </w:pPr>
      <w:r w:rsidRPr="00D83A96">
        <w:rPr>
          <w:b/>
          <w:bCs/>
        </w:rPr>
        <w:t>Vier Publikumslieblinge, ein musikalisches Feuerwerk</w:t>
      </w:r>
    </w:p>
    <w:p w14:paraId="55B864EC" w14:textId="77777777" w:rsidR="00296513" w:rsidRPr="00296513" w:rsidRDefault="00296513" w:rsidP="00296513">
      <w:r w:rsidRPr="00296513">
        <w:rPr>
          <w:b/>
        </w:rPr>
        <w:t>Marc Pircher: Stimmungsgarant aus dem Zillertal</w:t>
      </w:r>
    </w:p>
    <w:p w14:paraId="1E0484E8" w14:textId="77777777" w:rsidR="00296513" w:rsidRPr="00296513" w:rsidRDefault="00296513" w:rsidP="00296513">
      <w:r w:rsidRPr="00296513">
        <w:t xml:space="preserve">Marc Pircher versteht es wie kaum ein anderer, sein Publikum mitzureißen. Seit Jahrzehnten begeistert der </w:t>
      </w:r>
      <w:proofErr w:type="spellStart"/>
      <w:r w:rsidRPr="00296513">
        <w:t>Zillertaler</w:t>
      </w:r>
      <w:proofErr w:type="spellEnd"/>
      <w:r w:rsidRPr="00296513">
        <w:t xml:space="preserve"> Musiker mit seiner direkten Art, seiner Bühnenenergie und Hits wie „7 Sünden“. Der vielseitige Künstler ist nicht nur für schwungvolle Volksmusik bekannt, sondern auch für gefühlvolle Balladen und Auftritte als TV-Moderator. Beim Sommer Opening in See darf sich das Publikum auf echte Tiroler Musiktradition und beste Stimmung freuen.</w:t>
      </w:r>
    </w:p>
    <w:p w14:paraId="24E5F435" w14:textId="77777777" w:rsidR="00440B3B" w:rsidRPr="00440B3B" w:rsidRDefault="00440B3B" w:rsidP="00440B3B">
      <w:r w:rsidRPr="00440B3B">
        <w:rPr>
          <w:b/>
        </w:rPr>
        <w:t>Francine Jordi: Große Stimme, große Gefühle</w:t>
      </w:r>
    </w:p>
    <w:p w14:paraId="24D66E32" w14:textId="77777777" w:rsidR="00440B3B" w:rsidRPr="00440B3B" w:rsidRDefault="00440B3B" w:rsidP="00440B3B">
      <w:r w:rsidRPr="00440B3B">
        <w:t>Mit Francine Jordi kommt eine der bekanntesten Schweizer Schlagerkünstlerinnen nach See. Seit ihrem Sieg beim Grand Prix der Volksmusik 1998 mit „Das Feuer der Sehnsucht“ begeistert die vielfach ausgezeichnete Sängerin mit musikalischer Vielseitigkeit, starken Melodien und authentischen Texten. Auch als Moderatorin der „Großen Silvestershow“ wurde sie einem breiten Publikum bekannt. Ihre positive Ausstrahlung und ihre Lieder über das Leben und seine kleinen Glücksmomente sorgen für gefühlvolle Akzente im Konzertprogramm.</w:t>
      </w:r>
    </w:p>
    <w:p w14:paraId="77A50FA0" w14:textId="77777777" w:rsidR="00BB2763" w:rsidRPr="00BB2763" w:rsidRDefault="00BB2763" w:rsidP="00BB2763">
      <w:r w:rsidRPr="00BB2763">
        <w:rPr>
          <w:b/>
        </w:rPr>
        <w:t>Marco Ventre &amp; Band: Kärntner Schlager mit Herz</w:t>
      </w:r>
    </w:p>
    <w:p w14:paraId="12556876" w14:textId="77777777" w:rsidR="00BB2763" w:rsidRPr="00BB2763" w:rsidRDefault="00BB2763" w:rsidP="00BB2763">
      <w:r w:rsidRPr="00BB2763">
        <w:t>Handgemachte Live-Musik und eingängige Melodien stehen bei Marco Ventre &amp; Band im Mittelpunkt. Der Sänger und Akkordeonist, bekannt auch als Stimme von ORF Radio Kärnten, gewann mit seiner Band 2010 die österreichische Vorentscheidung zum Grand Prix der Volksmusik. Gemeinsam mit seinen vier Mitmusikern spannt er den Bogen von gefühlvollen Balladen über zünftige Volksmusik bis zu tanzbaren Schlagerhits und bringt Kärntner Herzlichkeit auf die Bühne.</w:t>
      </w:r>
    </w:p>
    <w:p w14:paraId="4CC17DCB" w14:textId="77777777" w:rsidR="005A4344" w:rsidRPr="005A4344" w:rsidRDefault="005A4344" w:rsidP="005A4344">
      <w:r w:rsidRPr="005A4344">
        <w:rPr>
          <w:b/>
        </w:rPr>
        <w:t>Mountain Crew: Lederhosen-Rock ’n’ Roll aus Oberösterreich</w:t>
      </w:r>
    </w:p>
    <w:p w14:paraId="013D819E" w14:textId="77777777" w:rsidR="0066048E" w:rsidRDefault="005A4344" w:rsidP="005A4344">
      <w:r w:rsidRPr="005A4344">
        <w:t xml:space="preserve">Die Mountain Crew rund um Frontmann und Ex-Mister Austria Philipp Rafetseder bringt Partystimmung auf die </w:t>
      </w:r>
      <w:proofErr w:type="spellStart"/>
      <w:r w:rsidRPr="005A4344">
        <w:t>Medrig</w:t>
      </w:r>
      <w:proofErr w:type="spellEnd"/>
      <w:r w:rsidRPr="005A4344">
        <w:t xml:space="preserve"> Alm. Die als „Beach Boys in Lederhosen“ bekannte Band verbindet moderne Beats mit alpenländischem Charme und begeistert mit Songs wie „</w:t>
      </w:r>
      <w:proofErr w:type="spellStart"/>
      <w:r w:rsidRPr="005A4344">
        <w:t>Expresso</w:t>
      </w:r>
      <w:proofErr w:type="spellEnd"/>
      <w:r w:rsidRPr="005A4344">
        <w:t xml:space="preserve"> &amp; </w:t>
      </w:r>
      <w:proofErr w:type="spellStart"/>
      <w:r w:rsidRPr="005A4344">
        <w:t>Tschianti</w:t>
      </w:r>
      <w:proofErr w:type="spellEnd"/>
      <w:r w:rsidRPr="005A4344">
        <w:t xml:space="preserve">“, </w:t>
      </w:r>
    </w:p>
    <w:p w14:paraId="3603A332" w14:textId="397CBBCD" w:rsidR="005A4344" w:rsidRPr="005A4344" w:rsidRDefault="005A4344" w:rsidP="005A4344">
      <w:r w:rsidRPr="005A4344">
        <w:t>„Ab auf die Piste“ und „Octopus (100.000 Hände)“. Millionenfach geklickte Videos, mehr als 100 Live-Auftritte jährlich und Platz eins der österreichischen Albumcharts im Herbst 2026 mit „LEDERHOSEN BUA“ unterstreichen ihren Erfolg.</w:t>
      </w:r>
    </w:p>
    <w:p w14:paraId="152CB109" w14:textId="7151477A" w:rsidR="00D83A96" w:rsidRDefault="00D83A96" w:rsidP="00D83A96">
      <w:r w:rsidRPr="005A4344">
        <w:lastRenderedPageBreak/>
        <w:t>Gemeinsam sorgen die vier Acts für musikalische Vielfalt und stimmen das Publikum auf den Auftritt von Melissa Naschenweng ein.</w:t>
      </w:r>
    </w:p>
    <w:p w14:paraId="0B66DA1F" w14:textId="77777777" w:rsidR="00D83A96" w:rsidRPr="00D83A96" w:rsidRDefault="00D83A96" w:rsidP="00D83A96">
      <w:pPr>
        <w:rPr>
          <w:b/>
          <w:bCs/>
        </w:rPr>
      </w:pPr>
      <w:r w:rsidRPr="00D83A96">
        <w:rPr>
          <w:b/>
          <w:bCs/>
        </w:rPr>
        <w:t xml:space="preserve">Den Künstlern </w:t>
      </w:r>
      <w:proofErr w:type="gramStart"/>
      <w:r w:rsidRPr="00D83A96">
        <w:rPr>
          <w:b/>
          <w:bCs/>
        </w:rPr>
        <w:t>ganz nah</w:t>
      </w:r>
      <w:proofErr w:type="gramEnd"/>
      <w:r w:rsidRPr="00D83A96">
        <w:rPr>
          <w:b/>
          <w:bCs/>
        </w:rPr>
        <w:t>: Fanwanderung am 4. Juli</w:t>
      </w:r>
    </w:p>
    <w:p w14:paraId="0A16F5D7" w14:textId="14AF41E0" w:rsidR="00E20330" w:rsidRPr="00E20330" w:rsidRDefault="00E20330" w:rsidP="00E20330">
      <w:r w:rsidRPr="00E20330">
        <w:t xml:space="preserve">Am </w:t>
      </w:r>
      <w:r w:rsidRPr="00E20330">
        <w:rPr>
          <w:b/>
          <w:bCs/>
        </w:rPr>
        <w:t>Sonntag, 4. Juli 2027</w:t>
      </w:r>
      <w:r w:rsidRPr="00E20330">
        <w:t xml:space="preserve">, wartet auf alle Schlagerfans ein ganz besonderes Highlight voller Emotionen, unvergesslicher Begegnungen und echter Bergmomente! Bei einer gemeinsamen </w:t>
      </w:r>
      <w:r w:rsidRPr="00E20330">
        <w:rPr>
          <w:b/>
          <w:bCs/>
        </w:rPr>
        <w:t>Fanwanderung mit Francine Jordi, Marc Pircher, Marco Ventre und der Mountain Crew</w:t>
      </w:r>
      <w:r w:rsidRPr="00E20330">
        <w:t xml:space="preserve"> bietet sich die einmalige Gelegenheit, die beliebten Schlagerstars hautnah und abseits der großen Bühne zu erleben. Gemeinsam wandern, lachen, plaudern und die beeindruckende </w:t>
      </w:r>
      <w:proofErr w:type="spellStart"/>
      <w:r w:rsidRPr="00E20330">
        <w:t>Paznauner</w:t>
      </w:r>
      <w:proofErr w:type="spellEnd"/>
      <w:r w:rsidRPr="00E20330">
        <w:t xml:space="preserve"> Bergwelt genießen – hier werden aus musikalischen Idolen persönliche Wegbegleiter und aus besonderen Augenblicken unvergessliche Erinnerungen. </w:t>
      </w:r>
    </w:p>
    <w:p w14:paraId="2DE1E491" w14:textId="77777777" w:rsidR="00E20330" w:rsidRPr="00E20330" w:rsidRDefault="00E20330" w:rsidP="00E20330">
      <w:r w:rsidRPr="00E20330">
        <w:t xml:space="preserve">Mit dem </w:t>
      </w:r>
      <w:r w:rsidRPr="00E20330">
        <w:rPr>
          <w:b/>
          <w:bCs/>
        </w:rPr>
        <w:t>Sommer Opening 2027</w:t>
      </w:r>
      <w:r w:rsidRPr="00E20330">
        <w:t xml:space="preserve"> verwandelt sich See in einen Treffpunkt voller Musik, Emotionen und purer Lebensfreude! Ein Wochenende, das mit mitreißenden Schlagerhits, einzigartigen Begegnungen und atemberaubenden Bergmomenten begeistert – und den Start in den </w:t>
      </w:r>
      <w:proofErr w:type="spellStart"/>
      <w:r w:rsidRPr="00E20330">
        <w:t>Paznauner</w:t>
      </w:r>
      <w:proofErr w:type="spellEnd"/>
      <w:r w:rsidRPr="00E20330">
        <w:t xml:space="preserve"> Bergsommer zu einem unvergesslichen Fest für alle Musik- und Naturliebhaber macht!</w:t>
      </w:r>
    </w:p>
    <w:p w14:paraId="5F053728" w14:textId="6C41C7C7" w:rsidR="00D57225" w:rsidRPr="00D57225" w:rsidRDefault="00D57225" w:rsidP="00D57225">
      <w:pPr>
        <w:rPr>
          <w:b/>
          <w:bCs/>
        </w:rPr>
      </w:pPr>
      <w:r>
        <w:rPr>
          <w:b/>
          <w:bCs/>
        </w:rPr>
        <w:t>E</w:t>
      </w:r>
      <w:r w:rsidRPr="00D57225">
        <w:rPr>
          <w:b/>
          <w:bCs/>
        </w:rPr>
        <w:t>in Sommerauftakt zwischen Bergidylle und Musikgenuss</w:t>
      </w:r>
    </w:p>
    <w:p w14:paraId="3D2C38DD" w14:textId="316855CD" w:rsidR="00D57225" w:rsidRDefault="00D57225" w:rsidP="00D57225">
      <w:r w:rsidRPr="00D57225">
        <w:t xml:space="preserve">Das Sommer Opening in See im Paznaun verbindet hochkarätige Live-Musik mit einem unvergesslichen Bergerlebnis inmitten der Tiroler Alpen. Die </w:t>
      </w:r>
      <w:proofErr w:type="spellStart"/>
      <w:r w:rsidRPr="00D57225">
        <w:t>Medrig</w:t>
      </w:r>
      <w:proofErr w:type="spellEnd"/>
      <w:r w:rsidRPr="00D57225">
        <w:t xml:space="preserve"> Alm oberhalb von See wird mit ihren grünen Almwiesen und dem beeindruckenden Panorama der </w:t>
      </w:r>
      <w:proofErr w:type="spellStart"/>
      <w:r w:rsidRPr="00D57225">
        <w:t>Paznauner</w:t>
      </w:r>
      <w:proofErr w:type="spellEnd"/>
      <w:r w:rsidRPr="00D57225">
        <w:t xml:space="preserve"> Bergwelt zur einzigartigen Kulisse für einen besonderen Konzerttag. Musikfans, Einheimische und Gäste kommen hier zusammen, um gemeinsam den Sommer zu feiern.</w:t>
      </w:r>
      <w:r w:rsidR="00B07CE4">
        <w:t xml:space="preserve"> </w:t>
      </w:r>
      <w:r w:rsidRPr="00D57225">
        <w:t>Abseits der Bühne laden aussichtsreiche Wanderwege, unberührte Bergnatur und gemütliche Einkehrmöglichkeiten dazu ein, die Region von ihrer genussvollen und naturnahen Seite zu entdecken. So wird der Konzertbesuch zu einem rundum gelungenen Sommerausflug in die Berge – für Schlagerfans ebenso wie für alle, die Musikgenuss mit alpiner Lebensfreude verbinden möchten.</w:t>
      </w:r>
    </w:p>
    <w:p w14:paraId="65464156" w14:textId="2F826A2A" w:rsidR="00042BEA" w:rsidRPr="00042BEA" w:rsidRDefault="00042BEA" w:rsidP="00042BEA">
      <w:pPr>
        <w:rPr>
          <w:b/>
          <w:bCs/>
        </w:rPr>
      </w:pPr>
      <w:r w:rsidRPr="000C4D56">
        <w:rPr>
          <w:b/>
          <w:bCs/>
        </w:rPr>
        <w:t>S</w:t>
      </w:r>
      <w:r w:rsidRPr="00042BEA">
        <w:rPr>
          <w:b/>
          <w:bCs/>
        </w:rPr>
        <w:t>ervice und Informationen</w:t>
      </w:r>
    </w:p>
    <w:p w14:paraId="7720D75F" w14:textId="03DEE56F" w:rsidR="00273204" w:rsidRPr="00273204" w:rsidRDefault="00273204" w:rsidP="00273204">
      <w:r w:rsidRPr="00273204">
        <w:t xml:space="preserve">Der </w:t>
      </w:r>
      <w:r w:rsidRPr="00273204">
        <w:rPr>
          <w:b/>
          <w:bCs/>
        </w:rPr>
        <w:t xml:space="preserve">Ticketvorverkauf läuft </w:t>
      </w:r>
      <w:r w:rsidR="00B01E1C">
        <w:rPr>
          <w:b/>
          <w:bCs/>
        </w:rPr>
        <w:t>ab sofort</w:t>
      </w:r>
      <w:r w:rsidRPr="00273204">
        <w:rPr>
          <w:b/>
          <w:bCs/>
        </w:rPr>
        <w:t xml:space="preserve"> bis einschließlich 4. April 2027</w:t>
      </w:r>
      <w:r w:rsidRPr="00273204">
        <w:t xml:space="preserve">. In diesem Zeitraum kostet das Konzertticket inklusive Berg- und Talfahrt </w:t>
      </w:r>
      <w:r w:rsidRPr="00273204">
        <w:rPr>
          <w:b/>
          <w:bCs/>
        </w:rPr>
        <w:t>43,50 Euro</w:t>
      </w:r>
      <w:r w:rsidRPr="00273204">
        <w:t xml:space="preserve">. Für Übernachtungsgäste mit einer gültigen </w:t>
      </w:r>
      <w:r w:rsidRPr="00273204">
        <w:rPr>
          <w:b/>
          <w:bCs/>
        </w:rPr>
        <w:t>Silvretta Card Premium</w:t>
      </w:r>
      <w:r w:rsidRPr="00273204">
        <w:t xml:space="preserve"> sowie für Inhaber einer </w:t>
      </w:r>
      <w:r w:rsidRPr="00273204">
        <w:rPr>
          <w:b/>
          <w:bCs/>
        </w:rPr>
        <w:t>Saisonkarte Skischaukel See</w:t>
      </w:r>
      <w:r w:rsidR="00302753">
        <w:rPr>
          <w:b/>
          <w:bCs/>
        </w:rPr>
        <w:t xml:space="preserve"> </w:t>
      </w:r>
      <w:r w:rsidR="008931FA">
        <w:rPr>
          <w:b/>
          <w:bCs/>
        </w:rPr>
        <w:t>–</w:t>
      </w:r>
      <w:r w:rsidR="00302753">
        <w:rPr>
          <w:b/>
          <w:bCs/>
        </w:rPr>
        <w:t xml:space="preserve"> </w:t>
      </w:r>
      <w:r w:rsidRPr="00273204">
        <w:rPr>
          <w:b/>
          <w:bCs/>
        </w:rPr>
        <w:t>Kappl</w:t>
      </w:r>
      <w:r w:rsidR="008931FA">
        <w:rPr>
          <w:b/>
          <w:bCs/>
        </w:rPr>
        <w:t>, sowie der</w:t>
      </w:r>
      <w:r w:rsidRPr="00273204">
        <w:rPr>
          <w:b/>
          <w:bCs/>
        </w:rPr>
        <w:t xml:space="preserve"> </w:t>
      </w:r>
      <w:proofErr w:type="spellStart"/>
      <w:r w:rsidRPr="00273204">
        <w:rPr>
          <w:b/>
          <w:bCs/>
        </w:rPr>
        <w:t>Talkarte</w:t>
      </w:r>
      <w:proofErr w:type="spellEnd"/>
      <w:r w:rsidRPr="00273204">
        <w:rPr>
          <w:b/>
          <w:bCs/>
        </w:rPr>
        <w:t xml:space="preserve"> Paznaun</w:t>
      </w:r>
      <w:r w:rsidRPr="00273204">
        <w:t xml:space="preserve"> oder einer </w:t>
      </w:r>
      <w:proofErr w:type="spellStart"/>
      <w:r w:rsidRPr="00273204">
        <w:rPr>
          <w:b/>
          <w:bCs/>
        </w:rPr>
        <w:t>Regiocard</w:t>
      </w:r>
      <w:proofErr w:type="spellEnd"/>
      <w:r w:rsidRPr="00273204">
        <w:t xml:space="preserve"> gilt ein ermäßigter Vorverkaufspreis von </w:t>
      </w:r>
      <w:r w:rsidRPr="00273204">
        <w:rPr>
          <w:b/>
          <w:bCs/>
        </w:rPr>
        <w:t>29,50 Euro</w:t>
      </w:r>
      <w:r w:rsidRPr="00273204">
        <w:t>.</w:t>
      </w:r>
    </w:p>
    <w:p w14:paraId="41F34ECC" w14:textId="77777777" w:rsidR="00273204" w:rsidRPr="00273204" w:rsidRDefault="00273204" w:rsidP="00273204">
      <w:r w:rsidRPr="00273204">
        <w:t xml:space="preserve">Ab dem </w:t>
      </w:r>
      <w:r w:rsidRPr="00273204">
        <w:rPr>
          <w:b/>
          <w:bCs/>
        </w:rPr>
        <w:t>5. April 2027</w:t>
      </w:r>
      <w:r w:rsidRPr="00273204">
        <w:t xml:space="preserve"> gelten die regulären Ticketpreise von </w:t>
      </w:r>
      <w:r w:rsidRPr="00273204">
        <w:rPr>
          <w:b/>
          <w:bCs/>
        </w:rPr>
        <w:t>54,50 Euro</w:t>
      </w:r>
      <w:r w:rsidRPr="00273204">
        <w:t xml:space="preserve"> inklusive Berg- und Talfahrt bzw. </w:t>
      </w:r>
      <w:r w:rsidRPr="00273204">
        <w:rPr>
          <w:b/>
          <w:bCs/>
        </w:rPr>
        <w:t>36,50 Euro</w:t>
      </w:r>
      <w:r w:rsidRPr="00273204">
        <w:t xml:space="preserve"> für die genannten Karteninhaber.</w:t>
      </w:r>
    </w:p>
    <w:p w14:paraId="2E22C88B" w14:textId="4E6E6C4C" w:rsidR="00273204" w:rsidRPr="00273204" w:rsidRDefault="00273204" w:rsidP="00273204">
      <w:r w:rsidRPr="00273204">
        <w:rPr>
          <w:b/>
          <w:bCs/>
        </w:rPr>
        <w:lastRenderedPageBreak/>
        <w:t>Wichtig:</w:t>
      </w:r>
      <w:r w:rsidRPr="00273204">
        <w:t xml:space="preserve"> Die ermäßigten Tickets sind ausschließlich für Gäste mit einer der angeführten gültigen Karten </w:t>
      </w:r>
      <w:r w:rsidR="00947931" w:rsidRPr="00947931">
        <w:rPr>
          <w:b/>
          <w:bCs/>
        </w:rPr>
        <w:t>Si</w:t>
      </w:r>
      <w:r w:rsidR="00947931" w:rsidRPr="00273204">
        <w:rPr>
          <w:b/>
          <w:bCs/>
        </w:rPr>
        <w:t>lvretta Card Premium</w:t>
      </w:r>
      <w:r w:rsidR="00947931" w:rsidRPr="00273204">
        <w:t xml:space="preserve"> sowie für Inhaber einer </w:t>
      </w:r>
      <w:r w:rsidR="00947931" w:rsidRPr="00273204">
        <w:rPr>
          <w:b/>
          <w:bCs/>
        </w:rPr>
        <w:t>Saisonkarte Skischaukel See</w:t>
      </w:r>
      <w:r w:rsidR="00947931">
        <w:rPr>
          <w:b/>
          <w:bCs/>
        </w:rPr>
        <w:t xml:space="preserve"> – </w:t>
      </w:r>
      <w:r w:rsidR="00947931" w:rsidRPr="00273204">
        <w:rPr>
          <w:b/>
          <w:bCs/>
        </w:rPr>
        <w:t>Kappl</w:t>
      </w:r>
      <w:r w:rsidR="00947931">
        <w:rPr>
          <w:b/>
          <w:bCs/>
        </w:rPr>
        <w:t>, sowie der</w:t>
      </w:r>
      <w:r w:rsidR="00947931" w:rsidRPr="00273204">
        <w:rPr>
          <w:b/>
          <w:bCs/>
        </w:rPr>
        <w:t xml:space="preserve"> </w:t>
      </w:r>
      <w:proofErr w:type="spellStart"/>
      <w:r w:rsidR="00947931" w:rsidRPr="00273204">
        <w:rPr>
          <w:b/>
          <w:bCs/>
        </w:rPr>
        <w:t>Talkarte</w:t>
      </w:r>
      <w:proofErr w:type="spellEnd"/>
      <w:r w:rsidR="00947931" w:rsidRPr="00273204">
        <w:rPr>
          <w:b/>
          <w:bCs/>
        </w:rPr>
        <w:t xml:space="preserve"> Paznaun</w:t>
      </w:r>
      <w:r w:rsidR="00947931" w:rsidRPr="00273204">
        <w:t xml:space="preserve"> oder einer </w:t>
      </w:r>
      <w:proofErr w:type="spellStart"/>
      <w:r w:rsidR="00947931" w:rsidRPr="00273204">
        <w:rPr>
          <w:b/>
          <w:bCs/>
        </w:rPr>
        <w:t>Regiocard</w:t>
      </w:r>
      <w:proofErr w:type="spellEnd"/>
      <w:r w:rsidR="00947931">
        <w:rPr>
          <w:b/>
          <w:bCs/>
        </w:rPr>
        <w:t xml:space="preserve"> </w:t>
      </w:r>
      <w:r w:rsidRPr="00273204">
        <w:t>erhältlich. Da die Berg- und Talfahrt bereits in der jeweiligen Karte enthalten ist, bezahlen diese Gäste nur den Konzerteintritt.</w:t>
      </w:r>
    </w:p>
    <w:p w14:paraId="2639BA74" w14:textId="77777777" w:rsidR="00AF3EED" w:rsidRPr="00AF3EED" w:rsidRDefault="00AF3EED" w:rsidP="00AF3EED">
      <w:r w:rsidRPr="00AF3EED">
        <w:t xml:space="preserve">Weitere Informationen zum Sommer Opening See, zu Tickets, zur Bergbahnnutzung sowie zum Programm sind unter </w:t>
      </w:r>
      <w:hyperlink r:id="rId10" w:history="1">
        <w:r w:rsidRPr="00AF3EED">
          <w:rPr>
            <w:rStyle w:val="Hyperlink"/>
            <w:b/>
            <w:bCs/>
          </w:rPr>
          <w:t>www.kappl-see.com</w:t>
        </w:r>
      </w:hyperlink>
      <w:r w:rsidRPr="00AF3EED">
        <w:t xml:space="preserve"> abrufbar. Tickets sind sowohl online als auch in allen Infobüros des Tourismusverbandes Paznaun – Ischgl im Tal sowie direkt an der Kassa der Bergbahnen See erhältlich.</w:t>
      </w:r>
    </w:p>
    <w:p w14:paraId="5397B664" w14:textId="77777777" w:rsidR="00042BEA" w:rsidRPr="00D57225" w:rsidRDefault="00042BEA" w:rsidP="00D57225"/>
    <w:tbl>
      <w:tblPr>
        <w:tblStyle w:val="Tabellenraster1"/>
        <w:tblW w:w="0" w:type="auto"/>
        <w:tblLook w:val="04A0" w:firstRow="1" w:lastRow="0" w:firstColumn="1" w:lastColumn="0" w:noHBand="0" w:noVBand="1"/>
      </w:tblPr>
      <w:tblGrid>
        <w:gridCol w:w="6946"/>
        <w:gridCol w:w="2114"/>
      </w:tblGrid>
      <w:tr w:rsidR="00CA103D" w:rsidRPr="00370222" w14:paraId="00B83697" w14:textId="77777777" w:rsidTr="0041322F">
        <w:tc>
          <w:tcPr>
            <w:tcW w:w="6946" w:type="dxa"/>
          </w:tcPr>
          <w:p w14:paraId="33A6C67B" w14:textId="0EBFEBC0" w:rsidR="00CA103D" w:rsidRPr="00370222" w:rsidRDefault="00AF3EED" w:rsidP="0041322F">
            <w:pPr>
              <w:pStyle w:val="Fusszeile"/>
              <w:ind w:left="-105"/>
            </w:pPr>
            <w:fldSimple w:instr="NUMCHARS   \* MERGEFORMAT">
              <w:r w:rsidR="000C4D56">
                <w:rPr>
                  <w:noProof/>
                </w:rPr>
                <w:t>7376</w:t>
              </w:r>
            </w:fldSimple>
            <w:r w:rsidR="00CA103D" w:rsidRPr="00370222">
              <w:t xml:space="preserve"> </w:t>
            </w:r>
            <w:r w:rsidR="00FF7476" w:rsidRPr="00370222">
              <w:t xml:space="preserve">Zeichen </w:t>
            </w:r>
            <w:r w:rsidR="0041322F" w:rsidRPr="00370222">
              <w:t>ohne</w:t>
            </w:r>
            <w:r w:rsidR="00FF7476" w:rsidRPr="00370222">
              <w:t xml:space="preserve"> Leerzeichen</w:t>
            </w:r>
          </w:p>
        </w:tc>
        <w:tc>
          <w:tcPr>
            <w:tcW w:w="2114" w:type="dxa"/>
          </w:tcPr>
          <w:p w14:paraId="20192BF6" w14:textId="72F227CE" w:rsidR="00CA103D" w:rsidRPr="00370222" w:rsidRDefault="00CA103D" w:rsidP="0041322F">
            <w:pPr>
              <w:pStyle w:val="Fusszeile"/>
              <w:ind w:left="-105"/>
            </w:pPr>
            <w:r w:rsidRPr="00370222">
              <w:fldChar w:fldCharType="begin"/>
            </w:r>
            <w:r w:rsidRPr="00370222">
              <w:instrText xml:space="preserve"> DATE  \@ "MMMM yyyy"  \* MERGEFORMAT </w:instrText>
            </w:r>
            <w:r w:rsidRPr="00370222">
              <w:fldChar w:fldCharType="separate"/>
            </w:r>
            <w:r w:rsidR="000C4D56">
              <w:rPr>
                <w:noProof/>
              </w:rPr>
              <w:t>November 2026</w:t>
            </w:r>
            <w:r w:rsidRPr="00370222">
              <w:fldChar w:fldCharType="end"/>
            </w:r>
          </w:p>
        </w:tc>
      </w:tr>
      <w:tr w:rsidR="00CA103D" w:rsidRPr="00370222" w14:paraId="10ADCFA2" w14:textId="77777777" w:rsidTr="0041322F">
        <w:tc>
          <w:tcPr>
            <w:tcW w:w="9060" w:type="dxa"/>
            <w:gridSpan w:val="2"/>
          </w:tcPr>
          <w:p w14:paraId="3612F781" w14:textId="77777777" w:rsidR="00CA103D" w:rsidRPr="00370222" w:rsidRDefault="00CA103D" w:rsidP="0041322F">
            <w:pPr>
              <w:pStyle w:val="Fusszeile"/>
              <w:ind w:left="-105"/>
            </w:pPr>
          </w:p>
        </w:tc>
      </w:tr>
      <w:tr w:rsidR="00CA103D" w:rsidRPr="00370222" w14:paraId="70B68229" w14:textId="77777777" w:rsidTr="00D126F1">
        <w:trPr>
          <w:trHeight w:val="342"/>
        </w:trPr>
        <w:tc>
          <w:tcPr>
            <w:tcW w:w="9060" w:type="dxa"/>
            <w:gridSpan w:val="2"/>
          </w:tcPr>
          <w:p w14:paraId="77032887" w14:textId="48FCBCC6" w:rsidR="00CA103D" w:rsidRPr="00370222" w:rsidRDefault="00FF7476" w:rsidP="0041322F">
            <w:pPr>
              <w:pStyle w:val="Fusszeile"/>
              <w:ind w:left="-105"/>
            </w:pPr>
            <w:r w:rsidRPr="00370222">
              <w:t>Bilder-</w:t>
            </w:r>
            <w:r w:rsidRPr="00A608A0">
              <w:t>Download</w:t>
            </w:r>
            <w:r w:rsidRPr="004E55EA">
              <w:t>:</w:t>
            </w:r>
            <w:hyperlink r:id="rId11" w:history="1">
              <w:r w:rsidR="00247388" w:rsidRPr="00247388">
                <w:rPr>
                  <w:rStyle w:val="Hyperlink"/>
                </w:rPr>
                <w:t xml:space="preserve"> Images Paznaun – Sommer Opening See</w:t>
              </w:r>
            </w:hyperlink>
          </w:p>
          <w:p w14:paraId="4F36C977" w14:textId="77777777" w:rsidR="0041322F" w:rsidRPr="00370222" w:rsidRDefault="0041322F" w:rsidP="0041322F">
            <w:pPr>
              <w:pStyle w:val="Fusszeile"/>
              <w:ind w:left="-105"/>
            </w:pPr>
          </w:p>
          <w:p w14:paraId="03DBAEFA" w14:textId="77777777" w:rsidR="0041322F" w:rsidRPr="00370222" w:rsidRDefault="0041322F" w:rsidP="0041322F">
            <w:pPr>
              <w:pStyle w:val="Fusszeile"/>
              <w:ind w:left="-105"/>
            </w:pPr>
            <w:r w:rsidRPr="00370222">
              <w:t xml:space="preserve">Alle Texte sowie Bilder gibt es unter </w:t>
            </w:r>
            <w:hyperlink r:id="rId12" w:history="1">
              <w:r w:rsidRPr="00370222">
                <w:rPr>
                  <w:rStyle w:val="Hyperlink"/>
                </w:rPr>
                <w:t>Presse Paznaun – Ischgl</w:t>
              </w:r>
            </w:hyperlink>
            <w:r w:rsidRPr="00370222">
              <w:t xml:space="preserve"> zum kostenlosen Download.</w:t>
            </w:r>
          </w:p>
          <w:p w14:paraId="1DD47102" w14:textId="77777777" w:rsidR="0041322F" w:rsidRPr="00370222" w:rsidRDefault="0041322F" w:rsidP="0041322F">
            <w:pPr>
              <w:pStyle w:val="Fusszeile"/>
              <w:ind w:left="-105"/>
            </w:pPr>
          </w:p>
          <w:p w14:paraId="7A001870" w14:textId="7491131C" w:rsidR="00CA103D" w:rsidRPr="00370222" w:rsidRDefault="00CA103D" w:rsidP="0041322F">
            <w:pPr>
              <w:pStyle w:val="Fusszeile"/>
              <w:ind w:left="-105"/>
            </w:pPr>
            <w:r w:rsidRPr="00370222">
              <w:t>Copyright</w:t>
            </w:r>
            <w:r w:rsidR="00370222">
              <w:t xml:space="preserve"> Texte und Bilder:</w:t>
            </w:r>
            <w:r w:rsidRPr="00370222">
              <w:t xml:space="preserve"> © TVB Paznaun – Ischgl</w:t>
            </w:r>
            <w:r w:rsidR="004B26A4">
              <w:t xml:space="preserve"> oder wie in der Bildunterschrift angegeben</w:t>
            </w:r>
            <w:r w:rsidR="00840C8A">
              <w:t>.</w:t>
            </w:r>
          </w:p>
        </w:tc>
      </w:tr>
      <w:bookmarkEnd w:id="0"/>
    </w:tbl>
    <w:p w14:paraId="24AC5A4E" w14:textId="77777777" w:rsidR="00965160" w:rsidRPr="00370222" w:rsidRDefault="00965160" w:rsidP="00CA103D"/>
    <w:sectPr w:rsidR="00965160" w:rsidRPr="00370222" w:rsidSect="00274AA6">
      <w:headerReference w:type="default" r:id="rId13"/>
      <w:footerReference w:type="default" r:id="rId14"/>
      <w:pgSz w:w="11906" w:h="16838"/>
      <w:pgMar w:top="1560" w:right="1417" w:bottom="22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E9BE2" w14:textId="77777777" w:rsidR="00EE1CAA" w:rsidRDefault="00EE1CAA" w:rsidP="00CA103D">
      <w:r>
        <w:separator/>
      </w:r>
    </w:p>
  </w:endnote>
  <w:endnote w:type="continuationSeparator" w:id="0">
    <w:p w14:paraId="5693903C" w14:textId="77777777" w:rsidR="00EE1CAA" w:rsidRDefault="00EE1CAA" w:rsidP="00CA1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C9698" w14:textId="77777777" w:rsidR="00CA103D" w:rsidRDefault="009E1BCC" w:rsidP="00CA103D">
    <w:pPr>
      <w:pStyle w:val="Fuzeile"/>
    </w:pPr>
    <w:r>
      <w:rPr>
        <w:noProof/>
      </w:rPr>
      <w:drawing>
        <wp:anchor distT="0" distB="0" distL="114300" distR="114300" simplePos="0" relativeHeight="251658240" behindDoc="1" locked="0" layoutInCell="1" allowOverlap="1" wp14:anchorId="3CB7955B" wp14:editId="69E9A71D">
          <wp:simplePos x="0" y="0"/>
          <wp:positionH relativeFrom="page">
            <wp:align>left</wp:align>
          </wp:positionH>
          <wp:positionV relativeFrom="paragraph">
            <wp:posOffset>-602615</wp:posOffset>
          </wp:positionV>
          <wp:extent cx="7559675" cy="1201420"/>
          <wp:effectExtent l="0" t="0" r="3175" b="0"/>
          <wp:wrapNone/>
          <wp:docPr id="1087241501" name="Grafik 1" descr="Ein Bild, das Text,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010293" name="Grafik 1" descr="Ein Bild, das Text, Screenshot, Schrift enthält.&#10;&#10;Automatisch generierte Beschreibu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20142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10227" w14:textId="77777777" w:rsidR="00EE1CAA" w:rsidRDefault="00EE1CAA" w:rsidP="00CA103D">
      <w:r>
        <w:separator/>
      </w:r>
    </w:p>
  </w:footnote>
  <w:footnote w:type="continuationSeparator" w:id="0">
    <w:p w14:paraId="37975BA4" w14:textId="77777777" w:rsidR="00EE1CAA" w:rsidRDefault="00EE1CAA" w:rsidP="00CA1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F410E" w14:textId="77777777" w:rsidR="00CA103D" w:rsidRPr="00CA103D" w:rsidRDefault="00CA103D" w:rsidP="00CA103D">
    <w:pPr>
      <w:pStyle w:val="Kopfzeile"/>
    </w:pPr>
    <w:r w:rsidRPr="00CA103D">
      <w:t>PRESS</w:t>
    </w:r>
    <w:r w:rsidR="00FF7476">
      <w:t>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562FD"/>
    <w:multiLevelType w:val="multilevel"/>
    <w:tmpl w:val="8D240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EB419C"/>
    <w:multiLevelType w:val="hybridMultilevel"/>
    <w:tmpl w:val="98986F5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322D259C"/>
    <w:multiLevelType w:val="hybridMultilevel"/>
    <w:tmpl w:val="23E8C81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3275624B"/>
    <w:multiLevelType w:val="hybridMultilevel"/>
    <w:tmpl w:val="626C49F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4A8D3E8F"/>
    <w:multiLevelType w:val="hybridMultilevel"/>
    <w:tmpl w:val="D40EBF7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54A91F48"/>
    <w:multiLevelType w:val="multilevel"/>
    <w:tmpl w:val="658AB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E06F0F"/>
    <w:multiLevelType w:val="multilevel"/>
    <w:tmpl w:val="C30E9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FE6B60"/>
    <w:multiLevelType w:val="hybridMultilevel"/>
    <w:tmpl w:val="7892E418"/>
    <w:lvl w:ilvl="0" w:tplc="0AB08338">
      <w:start w:val="1"/>
      <w:numFmt w:val="bullet"/>
      <w:pStyle w:val="Listenabsatz"/>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430048182">
    <w:abstractNumId w:val="7"/>
  </w:num>
  <w:num w:numId="2" w16cid:durableId="2024279986">
    <w:abstractNumId w:val="5"/>
  </w:num>
  <w:num w:numId="3" w16cid:durableId="1672365643">
    <w:abstractNumId w:val="6"/>
  </w:num>
  <w:num w:numId="4" w16cid:durableId="489827978">
    <w:abstractNumId w:val="3"/>
  </w:num>
  <w:num w:numId="5" w16cid:durableId="415707924">
    <w:abstractNumId w:val="1"/>
  </w:num>
  <w:num w:numId="6" w16cid:durableId="1391999854">
    <w:abstractNumId w:val="2"/>
  </w:num>
  <w:num w:numId="7" w16cid:durableId="1471439598">
    <w:abstractNumId w:val="0"/>
  </w:num>
  <w:num w:numId="8" w16cid:durableId="10531153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218"/>
    <w:rsid w:val="00002FE2"/>
    <w:rsid w:val="000063D3"/>
    <w:rsid w:val="000121C5"/>
    <w:rsid w:val="00013E34"/>
    <w:rsid w:val="000166DA"/>
    <w:rsid w:val="00021DDE"/>
    <w:rsid w:val="000238FB"/>
    <w:rsid w:val="00032307"/>
    <w:rsid w:val="00033C7E"/>
    <w:rsid w:val="00036B28"/>
    <w:rsid w:val="00037D29"/>
    <w:rsid w:val="00041BEB"/>
    <w:rsid w:val="00042BEA"/>
    <w:rsid w:val="000449D8"/>
    <w:rsid w:val="00046250"/>
    <w:rsid w:val="000602BF"/>
    <w:rsid w:val="00060E75"/>
    <w:rsid w:val="0006136D"/>
    <w:rsid w:val="0006370C"/>
    <w:rsid w:val="00065A1F"/>
    <w:rsid w:val="0006617E"/>
    <w:rsid w:val="0007294D"/>
    <w:rsid w:val="000754DB"/>
    <w:rsid w:val="00081647"/>
    <w:rsid w:val="0008455B"/>
    <w:rsid w:val="00085E98"/>
    <w:rsid w:val="00086BFD"/>
    <w:rsid w:val="00090ABF"/>
    <w:rsid w:val="00093126"/>
    <w:rsid w:val="000A1977"/>
    <w:rsid w:val="000A3EF8"/>
    <w:rsid w:val="000A7382"/>
    <w:rsid w:val="000C3AD6"/>
    <w:rsid w:val="000C4D56"/>
    <w:rsid w:val="000C7102"/>
    <w:rsid w:val="000D109E"/>
    <w:rsid w:val="000D1521"/>
    <w:rsid w:val="000D46B7"/>
    <w:rsid w:val="000D4781"/>
    <w:rsid w:val="000E70A5"/>
    <w:rsid w:val="000E7842"/>
    <w:rsid w:val="000E7CD2"/>
    <w:rsid w:val="000E7D0D"/>
    <w:rsid w:val="00100BAE"/>
    <w:rsid w:val="001042C0"/>
    <w:rsid w:val="00105E3A"/>
    <w:rsid w:val="00107134"/>
    <w:rsid w:val="001119FE"/>
    <w:rsid w:val="00112EED"/>
    <w:rsid w:val="00114941"/>
    <w:rsid w:val="00114C96"/>
    <w:rsid w:val="0012262D"/>
    <w:rsid w:val="00125584"/>
    <w:rsid w:val="001468B1"/>
    <w:rsid w:val="00150823"/>
    <w:rsid w:val="00152F30"/>
    <w:rsid w:val="00154A75"/>
    <w:rsid w:val="00161B48"/>
    <w:rsid w:val="001660E4"/>
    <w:rsid w:val="0017181D"/>
    <w:rsid w:val="00171D07"/>
    <w:rsid w:val="001739AE"/>
    <w:rsid w:val="00186B32"/>
    <w:rsid w:val="001876C2"/>
    <w:rsid w:val="00191C81"/>
    <w:rsid w:val="00197607"/>
    <w:rsid w:val="001A0A05"/>
    <w:rsid w:val="001A32BB"/>
    <w:rsid w:val="001B2C6E"/>
    <w:rsid w:val="001B329C"/>
    <w:rsid w:val="001B36A4"/>
    <w:rsid w:val="001B3E83"/>
    <w:rsid w:val="001B7530"/>
    <w:rsid w:val="001D35BD"/>
    <w:rsid w:val="001D3DEF"/>
    <w:rsid w:val="001E5D6F"/>
    <w:rsid w:val="001F0B2D"/>
    <w:rsid w:val="001F3979"/>
    <w:rsid w:val="001F793A"/>
    <w:rsid w:val="00202928"/>
    <w:rsid w:val="002035CF"/>
    <w:rsid w:val="00207DFF"/>
    <w:rsid w:val="00211BB7"/>
    <w:rsid w:val="00214488"/>
    <w:rsid w:val="00214B78"/>
    <w:rsid w:val="0022338C"/>
    <w:rsid w:val="00223424"/>
    <w:rsid w:val="00223F43"/>
    <w:rsid w:val="002251AA"/>
    <w:rsid w:val="00232633"/>
    <w:rsid w:val="002415C5"/>
    <w:rsid w:val="00247388"/>
    <w:rsid w:val="002516C0"/>
    <w:rsid w:val="0025417B"/>
    <w:rsid w:val="0027132D"/>
    <w:rsid w:val="00273204"/>
    <w:rsid w:val="00274AA6"/>
    <w:rsid w:val="00275F5E"/>
    <w:rsid w:val="0027780F"/>
    <w:rsid w:val="002951EE"/>
    <w:rsid w:val="00296513"/>
    <w:rsid w:val="002A5882"/>
    <w:rsid w:val="002A7B47"/>
    <w:rsid w:val="002B5746"/>
    <w:rsid w:val="002B666E"/>
    <w:rsid w:val="002B7BB0"/>
    <w:rsid w:val="002D499B"/>
    <w:rsid w:val="002E01C2"/>
    <w:rsid w:val="002E2905"/>
    <w:rsid w:val="002E3FC7"/>
    <w:rsid w:val="002F0FFD"/>
    <w:rsid w:val="002F616A"/>
    <w:rsid w:val="00302753"/>
    <w:rsid w:val="00303ACD"/>
    <w:rsid w:val="003042AA"/>
    <w:rsid w:val="003044E7"/>
    <w:rsid w:val="003104A6"/>
    <w:rsid w:val="003145A8"/>
    <w:rsid w:val="00324165"/>
    <w:rsid w:val="003302D7"/>
    <w:rsid w:val="00336463"/>
    <w:rsid w:val="003432B0"/>
    <w:rsid w:val="00350222"/>
    <w:rsid w:val="00350D01"/>
    <w:rsid w:val="00353AB6"/>
    <w:rsid w:val="003565B4"/>
    <w:rsid w:val="00356F47"/>
    <w:rsid w:val="00360A71"/>
    <w:rsid w:val="00364B04"/>
    <w:rsid w:val="00370222"/>
    <w:rsid w:val="00381A10"/>
    <w:rsid w:val="00383DFB"/>
    <w:rsid w:val="0038535D"/>
    <w:rsid w:val="00390556"/>
    <w:rsid w:val="00390E8F"/>
    <w:rsid w:val="003A6F43"/>
    <w:rsid w:val="003B44ED"/>
    <w:rsid w:val="003B6103"/>
    <w:rsid w:val="003B6511"/>
    <w:rsid w:val="003B7DE3"/>
    <w:rsid w:val="003C6F56"/>
    <w:rsid w:val="003D774F"/>
    <w:rsid w:val="003E4AC1"/>
    <w:rsid w:val="003E704C"/>
    <w:rsid w:val="003F1431"/>
    <w:rsid w:val="003F4D3F"/>
    <w:rsid w:val="0040517B"/>
    <w:rsid w:val="00411703"/>
    <w:rsid w:val="00412A12"/>
    <w:rsid w:val="0041322F"/>
    <w:rsid w:val="00414B38"/>
    <w:rsid w:val="00422A45"/>
    <w:rsid w:val="00427BB2"/>
    <w:rsid w:val="004325E5"/>
    <w:rsid w:val="00436817"/>
    <w:rsid w:val="00436DC4"/>
    <w:rsid w:val="00437341"/>
    <w:rsid w:val="00440B3B"/>
    <w:rsid w:val="00446B7F"/>
    <w:rsid w:val="00452D79"/>
    <w:rsid w:val="00455166"/>
    <w:rsid w:val="004604AA"/>
    <w:rsid w:val="004615A6"/>
    <w:rsid w:val="00463BF1"/>
    <w:rsid w:val="00465580"/>
    <w:rsid w:val="004663B0"/>
    <w:rsid w:val="0046730F"/>
    <w:rsid w:val="00471101"/>
    <w:rsid w:val="00476A63"/>
    <w:rsid w:val="004915DB"/>
    <w:rsid w:val="0049161A"/>
    <w:rsid w:val="00492B15"/>
    <w:rsid w:val="004A14E4"/>
    <w:rsid w:val="004A48F8"/>
    <w:rsid w:val="004B05D8"/>
    <w:rsid w:val="004B26A4"/>
    <w:rsid w:val="004B3A46"/>
    <w:rsid w:val="004C5CF1"/>
    <w:rsid w:val="004E5110"/>
    <w:rsid w:val="004E55EA"/>
    <w:rsid w:val="004F3E3D"/>
    <w:rsid w:val="004F7525"/>
    <w:rsid w:val="00501442"/>
    <w:rsid w:val="00510D06"/>
    <w:rsid w:val="00515A03"/>
    <w:rsid w:val="0051680B"/>
    <w:rsid w:val="00521EAD"/>
    <w:rsid w:val="00523BF3"/>
    <w:rsid w:val="00542753"/>
    <w:rsid w:val="00550934"/>
    <w:rsid w:val="005539B8"/>
    <w:rsid w:val="0055443C"/>
    <w:rsid w:val="00556B4C"/>
    <w:rsid w:val="00563935"/>
    <w:rsid w:val="005656C6"/>
    <w:rsid w:val="0057539E"/>
    <w:rsid w:val="005758F1"/>
    <w:rsid w:val="005817F8"/>
    <w:rsid w:val="00582AD6"/>
    <w:rsid w:val="00594142"/>
    <w:rsid w:val="0059601C"/>
    <w:rsid w:val="005978C9"/>
    <w:rsid w:val="005A4344"/>
    <w:rsid w:val="005A6AA2"/>
    <w:rsid w:val="005B1252"/>
    <w:rsid w:val="005B426B"/>
    <w:rsid w:val="005B6E1A"/>
    <w:rsid w:val="005C46D3"/>
    <w:rsid w:val="005E14D5"/>
    <w:rsid w:val="005E4102"/>
    <w:rsid w:val="005F4C20"/>
    <w:rsid w:val="005F671C"/>
    <w:rsid w:val="0060641D"/>
    <w:rsid w:val="006110B4"/>
    <w:rsid w:val="006172EB"/>
    <w:rsid w:val="00621FE2"/>
    <w:rsid w:val="00635CC5"/>
    <w:rsid w:val="00643EFE"/>
    <w:rsid w:val="00646939"/>
    <w:rsid w:val="00650775"/>
    <w:rsid w:val="0065416F"/>
    <w:rsid w:val="0066048E"/>
    <w:rsid w:val="00660672"/>
    <w:rsid w:val="00660C8B"/>
    <w:rsid w:val="00672A72"/>
    <w:rsid w:val="00672FAE"/>
    <w:rsid w:val="0068423A"/>
    <w:rsid w:val="006902B1"/>
    <w:rsid w:val="00691530"/>
    <w:rsid w:val="006A31C0"/>
    <w:rsid w:val="006A6AB6"/>
    <w:rsid w:val="006A76F2"/>
    <w:rsid w:val="006B1C2D"/>
    <w:rsid w:val="006B39BA"/>
    <w:rsid w:val="006C360E"/>
    <w:rsid w:val="006D24E7"/>
    <w:rsid w:val="006F5B78"/>
    <w:rsid w:val="00700159"/>
    <w:rsid w:val="00714955"/>
    <w:rsid w:val="00720FB0"/>
    <w:rsid w:val="0072529F"/>
    <w:rsid w:val="00731D1F"/>
    <w:rsid w:val="00733DD8"/>
    <w:rsid w:val="00741114"/>
    <w:rsid w:val="007427E6"/>
    <w:rsid w:val="00745B24"/>
    <w:rsid w:val="0075180E"/>
    <w:rsid w:val="00752CAC"/>
    <w:rsid w:val="00761599"/>
    <w:rsid w:val="00762A8C"/>
    <w:rsid w:val="0076318E"/>
    <w:rsid w:val="0076507E"/>
    <w:rsid w:val="007657CA"/>
    <w:rsid w:val="00767C8C"/>
    <w:rsid w:val="00773ADE"/>
    <w:rsid w:val="007804FD"/>
    <w:rsid w:val="00782344"/>
    <w:rsid w:val="00782E2C"/>
    <w:rsid w:val="00786F19"/>
    <w:rsid w:val="00786FBC"/>
    <w:rsid w:val="00791631"/>
    <w:rsid w:val="007A1619"/>
    <w:rsid w:val="007A74EB"/>
    <w:rsid w:val="007C0274"/>
    <w:rsid w:val="007C22C4"/>
    <w:rsid w:val="007E2CC9"/>
    <w:rsid w:val="007F11EB"/>
    <w:rsid w:val="00802FB8"/>
    <w:rsid w:val="00804B67"/>
    <w:rsid w:val="00806C25"/>
    <w:rsid w:val="00820F96"/>
    <w:rsid w:val="0082346A"/>
    <w:rsid w:val="0083473C"/>
    <w:rsid w:val="00840C8A"/>
    <w:rsid w:val="00842ABC"/>
    <w:rsid w:val="00854E2A"/>
    <w:rsid w:val="00866955"/>
    <w:rsid w:val="008725FA"/>
    <w:rsid w:val="008735F2"/>
    <w:rsid w:val="008931FA"/>
    <w:rsid w:val="008A0E65"/>
    <w:rsid w:val="008B2AE8"/>
    <w:rsid w:val="008B694F"/>
    <w:rsid w:val="008B6CF2"/>
    <w:rsid w:val="008B7790"/>
    <w:rsid w:val="008C1D3F"/>
    <w:rsid w:val="008C324F"/>
    <w:rsid w:val="008C4A0D"/>
    <w:rsid w:val="008C68AF"/>
    <w:rsid w:val="008C7A62"/>
    <w:rsid w:val="008E1BA8"/>
    <w:rsid w:val="008E44D1"/>
    <w:rsid w:val="008F3957"/>
    <w:rsid w:val="008F407B"/>
    <w:rsid w:val="008F4FAF"/>
    <w:rsid w:val="0090179A"/>
    <w:rsid w:val="009038BB"/>
    <w:rsid w:val="00912787"/>
    <w:rsid w:val="009264CC"/>
    <w:rsid w:val="009269C6"/>
    <w:rsid w:val="009331CE"/>
    <w:rsid w:val="00935D56"/>
    <w:rsid w:val="009426DB"/>
    <w:rsid w:val="00945532"/>
    <w:rsid w:val="00946E4E"/>
    <w:rsid w:val="00947931"/>
    <w:rsid w:val="00951971"/>
    <w:rsid w:val="00955744"/>
    <w:rsid w:val="00956431"/>
    <w:rsid w:val="00965160"/>
    <w:rsid w:val="00972602"/>
    <w:rsid w:val="009879BA"/>
    <w:rsid w:val="0099298A"/>
    <w:rsid w:val="009B0F9C"/>
    <w:rsid w:val="009B5695"/>
    <w:rsid w:val="009D2EA7"/>
    <w:rsid w:val="009D4E8B"/>
    <w:rsid w:val="009E0EE8"/>
    <w:rsid w:val="009E1BCC"/>
    <w:rsid w:val="009F357E"/>
    <w:rsid w:val="009F4A20"/>
    <w:rsid w:val="00A01207"/>
    <w:rsid w:val="00A159D3"/>
    <w:rsid w:val="00A15B5C"/>
    <w:rsid w:val="00A15BE6"/>
    <w:rsid w:val="00A17CC0"/>
    <w:rsid w:val="00A30967"/>
    <w:rsid w:val="00A413C0"/>
    <w:rsid w:val="00A42D90"/>
    <w:rsid w:val="00A51E46"/>
    <w:rsid w:val="00A53DEE"/>
    <w:rsid w:val="00A54313"/>
    <w:rsid w:val="00A575F2"/>
    <w:rsid w:val="00A577D8"/>
    <w:rsid w:val="00A608A0"/>
    <w:rsid w:val="00A66C94"/>
    <w:rsid w:val="00A72CCE"/>
    <w:rsid w:val="00A84B6F"/>
    <w:rsid w:val="00A93F0C"/>
    <w:rsid w:val="00A94EEF"/>
    <w:rsid w:val="00AA3F06"/>
    <w:rsid w:val="00AA48A2"/>
    <w:rsid w:val="00AB080B"/>
    <w:rsid w:val="00AB3EFC"/>
    <w:rsid w:val="00AB4CC1"/>
    <w:rsid w:val="00AB5CAE"/>
    <w:rsid w:val="00AB60D0"/>
    <w:rsid w:val="00AB6AA9"/>
    <w:rsid w:val="00AC6106"/>
    <w:rsid w:val="00AD5666"/>
    <w:rsid w:val="00AF3EED"/>
    <w:rsid w:val="00B01E1C"/>
    <w:rsid w:val="00B057CF"/>
    <w:rsid w:val="00B07CE4"/>
    <w:rsid w:val="00B13493"/>
    <w:rsid w:val="00B25E6D"/>
    <w:rsid w:val="00B2699F"/>
    <w:rsid w:val="00B3773F"/>
    <w:rsid w:val="00B37AED"/>
    <w:rsid w:val="00B409C0"/>
    <w:rsid w:val="00B44218"/>
    <w:rsid w:val="00B45D74"/>
    <w:rsid w:val="00B479BA"/>
    <w:rsid w:val="00B53BDD"/>
    <w:rsid w:val="00B6023C"/>
    <w:rsid w:val="00B6319A"/>
    <w:rsid w:val="00B64553"/>
    <w:rsid w:val="00B65BAB"/>
    <w:rsid w:val="00B66BEA"/>
    <w:rsid w:val="00B67E24"/>
    <w:rsid w:val="00B71521"/>
    <w:rsid w:val="00B719D4"/>
    <w:rsid w:val="00B71F1D"/>
    <w:rsid w:val="00B7316B"/>
    <w:rsid w:val="00B73805"/>
    <w:rsid w:val="00BA4966"/>
    <w:rsid w:val="00BB0807"/>
    <w:rsid w:val="00BB2763"/>
    <w:rsid w:val="00BB4B62"/>
    <w:rsid w:val="00BC331F"/>
    <w:rsid w:val="00BC5FAC"/>
    <w:rsid w:val="00BE08FD"/>
    <w:rsid w:val="00BE2112"/>
    <w:rsid w:val="00BE53D5"/>
    <w:rsid w:val="00BF5468"/>
    <w:rsid w:val="00BF6040"/>
    <w:rsid w:val="00BF6B79"/>
    <w:rsid w:val="00C0012F"/>
    <w:rsid w:val="00C02B98"/>
    <w:rsid w:val="00C030E0"/>
    <w:rsid w:val="00C060F2"/>
    <w:rsid w:val="00C0653D"/>
    <w:rsid w:val="00C25524"/>
    <w:rsid w:val="00C35129"/>
    <w:rsid w:val="00C424DB"/>
    <w:rsid w:val="00C42D73"/>
    <w:rsid w:val="00C5431E"/>
    <w:rsid w:val="00C55468"/>
    <w:rsid w:val="00C56E7B"/>
    <w:rsid w:val="00C67E63"/>
    <w:rsid w:val="00C7275C"/>
    <w:rsid w:val="00C733E7"/>
    <w:rsid w:val="00C83529"/>
    <w:rsid w:val="00C837B8"/>
    <w:rsid w:val="00C83A1F"/>
    <w:rsid w:val="00CA103D"/>
    <w:rsid w:val="00CA1528"/>
    <w:rsid w:val="00CA46BC"/>
    <w:rsid w:val="00CA5EE0"/>
    <w:rsid w:val="00CB4CC3"/>
    <w:rsid w:val="00CC6B24"/>
    <w:rsid w:val="00CC7117"/>
    <w:rsid w:val="00CF166C"/>
    <w:rsid w:val="00CF3785"/>
    <w:rsid w:val="00CF6D47"/>
    <w:rsid w:val="00D013F3"/>
    <w:rsid w:val="00D05845"/>
    <w:rsid w:val="00D10726"/>
    <w:rsid w:val="00D1158B"/>
    <w:rsid w:val="00D12280"/>
    <w:rsid w:val="00D126F1"/>
    <w:rsid w:val="00D14429"/>
    <w:rsid w:val="00D15CF8"/>
    <w:rsid w:val="00D20C28"/>
    <w:rsid w:val="00D21111"/>
    <w:rsid w:val="00D22702"/>
    <w:rsid w:val="00D45819"/>
    <w:rsid w:val="00D46FE7"/>
    <w:rsid w:val="00D523F4"/>
    <w:rsid w:val="00D57225"/>
    <w:rsid w:val="00D65EB0"/>
    <w:rsid w:val="00D67256"/>
    <w:rsid w:val="00D8211D"/>
    <w:rsid w:val="00D83A96"/>
    <w:rsid w:val="00D87741"/>
    <w:rsid w:val="00D93542"/>
    <w:rsid w:val="00DA398A"/>
    <w:rsid w:val="00DA69EF"/>
    <w:rsid w:val="00DB055E"/>
    <w:rsid w:val="00DB522B"/>
    <w:rsid w:val="00DB5C11"/>
    <w:rsid w:val="00DC0FEA"/>
    <w:rsid w:val="00DC22AA"/>
    <w:rsid w:val="00DC46B1"/>
    <w:rsid w:val="00DC732C"/>
    <w:rsid w:val="00DD4195"/>
    <w:rsid w:val="00DE36F6"/>
    <w:rsid w:val="00DF43A9"/>
    <w:rsid w:val="00DF577E"/>
    <w:rsid w:val="00DF7D82"/>
    <w:rsid w:val="00E1229B"/>
    <w:rsid w:val="00E20330"/>
    <w:rsid w:val="00E20598"/>
    <w:rsid w:val="00E21B47"/>
    <w:rsid w:val="00E26130"/>
    <w:rsid w:val="00E27583"/>
    <w:rsid w:val="00E32DBF"/>
    <w:rsid w:val="00E33B1D"/>
    <w:rsid w:val="00E402D0"/>
    <w:rsid w:val="00E407BA"/>
    <w:rsid w:val="00E40EA1"/>
    <w:rsid w:val="00E44D87"/>
    <w:rsid w:val="00E46A17"/>
    <w:rsid w:val="00E46BD1"/>
    <w:rsid w:val="00E46EB0"/>
    <w:rsid w:val="00E557EC"/>
    <w:rsid w:val="00E65317"/>
    <w:rsid w:val="00E65A74"/>
    <w:rsid w:val="00E677B2"/>
    <w:rsid w:val="00E74894"/>
    <w:rsid w:val="00E751E7"/>
    <w:rsid w:val="00E77182"/>
    <w:rsid w:val="00E82167"/>
    <w:rsid w:val="00EA082C"/>
    <w:rsid w:val="00EA5821"/>
    <w:rsid w:val="00EA5B82"/>
    <w:rsid w:val="00EA7D7A"/>
    <w:rsid w:val="00EC3635"/>
    <w:rsid w:val="00EC5D82"/>
    <w:rsid w:val="00ED08DA"/>
    <w:rsid w:val="00ED3FD5"/>
    <w:rsid w:val="00EE1CAA"/>
    <w:rsid w:val="00EE560A"/>
    <w:rsid w:val="00F06093"/>
    <w:rsid w:val="00F10899"/>
    <w:rsid w:val="00F204C7"/>
    <w:rsid w:val="00F24971"/>
    <w:rsid w:val="00F31E4B"/>
    <w:rsid w:val="00F35B3A"/>
    <w:rsid w:val="00F36EC7"/>
    <w:rsid w:val="00F448F4"/>
    <w:rsid w:val="00F47AA5"/>
    <w:rsid w:val="00F562BA"/>
    <w:rsid w:val="00F6344F"/>
    <w:rsid w:val="00F748EF"/>
    <w:rsid w:val="00F80BA2"/>
    <w:rsid w:val="00F917D1"/>
    <w:rsid w:val="00F93E5D"/>
    <w:rsid w:val="00F96C18"/>
    <w:rsid w:val="00FA4BE9"/>
    <w:rsid w:val="00FB6CCD"/>
    <w:rsid w:val="00FC7AA2"/>
    <w:rsid w:val="00FE69C1"/>
    <w:rsid w:val="00FF7002"/>
    <w:rsid w:val="00FF7476"/>
    <w:rsid w:val="131FC065"/>
    <w:rsid w:val="6242C7A2"/>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58A08"/>
  <w15:chartTrackingRefBased/>
  <w15:docId w15:val="{E5DDB0D3-302C-4498-9279-64718BFDC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A103D"/>
    <w:pPr>
      <w:spacing w:after="120" w:line="360" w:lineRule="auto"/>
      <w:jc w:val="both"/>
    </w:pPr>
    <w:rPr>
      <w:rFonts w:ascii="Aptos" w:eastAsia="Times New Roman" w:hAnsi="Aptos" w:cs="Times New Roman"/>
      <w:sz w:val="21"/>
      <w:szCs w:val="21"/>
    </w:rPr>
  </w:style>
  <w:style w:type="paragraph" w:styleId="berschrift1">
    <w:name w:val="heading 1"/>
    <w:basedOn w:val="Standard"/>
    <w:next w:val="Standard"/>
    <w:link w:val="berschrift1Zchn"/>
    <w:uiPriority w:val="9"/>
    <w:rsid w:val="009F357E"/>
    <w:pPr>
      <w:keepNext/>
      <w:keepLines/>
      <w:spacing w:before="320" w:after="0" w:line="240" w:lineRule="auto"/>
      <w:outlineLvl w:val="0"/>
    </w:pPr>
    <w:rPr>
      <w:rFonts w:asciiTheme="majorHAnsi" w:eastAsiaTheme="majorEastAsia" w:hAnsiTheme="majorHAnsi" w:cstheme="majorBidi"/>
      <w:color w:val="0E365F" w:themeColor="accent1" w:themeShade="BF"/>
      <w:sz w:val="30"/>
      <w:szCs w:val="30"/>
    </w:rPr>
  </w:style>
  <w:style w:type="paragraph" w:styleId="berschrift2">
    <w:name w:val="heading 2"/>
    <w:basedOn w:val="Standard"/>
    <w:next w:val="Standard"/>
    <w:link w:val="berschrift2Zchn"/>
    <w:uiPriority w:val="9"/>
    <w:semiHidden/>
    <w:unhideWhenUsed/>
    <w:rsid w:val="009F357E"/>
    <w:pPr>
      <w:keepNext/>
      <w:keepLines/>
      <w:spacing w:before="40" w:after="0" w:line="240" w:lineRule="auto"/>
      <w:outlineLvl w:val="1"/>
    </w:pPr>
    <w:rPr>
      <w:rFonts w:asciiTheme="majorHAnsi" w:eastAsiaTheme="majorEastAsia" w:hAnsiTheme="majorHAnsi" w:cstheme="majorBidi"/>
      <w:color w:val="810029" w:themeColor="accent2" w:themeShade="BF"/>
      <w:sz w:val="28"/>
      <w:szCs w:val="28"/>
    </w:rPr>
  </w:style>
  <w:style w:type="paragraph" w:styleId="berschrift3">
    <w:name w:val="heading 3"/>
    <w:basedOn w:val="Standard"/>
    <w:next w:val="Standard"/>
    <w:link w:val="berschrift3Zchn"/>
    <w:uiPriority w:val="9"/>
    <w:semiHidden/>
    <w:unhideWhenUsed/>
    <w:qFormat/>
    <w:rsid w:val="009F357E"/>
    <w:pPr>
      <w:keepNext/>
      <w:keepLines/>
      <w:spacing w:before="40" w:after="0" w:line="240" w:lineRule="auto"/>
      <w:outlineLvl w:val="2"/>
    </w:pPr>
    <w:rPr>
      <w:rFonts w:asciiTheme="majorHAnsi" w:eastAsiaTheme="majorEastAsia" w:hAnsiTheme="majorHAnsi" w:cstheme="majorBidi"/>
      <w:color w:val="496283" w:themeColor="accent6" w:themeShade="BF"/>
      <w:sz w:val="26"/>
      <w:szCs w:val="26"/>
    </w:rPr>
  </w:style>
  <w:style w:type="paragraph" w:styleId="berschrift4">
    <w:name w:val="heading 4"/>
    <w:basedOn w:val="Standard"/>
    <w:next w:val="Standard"/>
    <w:link w:val="berschrift4Zchn"/>
    <w:uiPriority w:val="9"/>
    <w:semiHidden/>
    <w:unhideWhenUsed/>
    <w:qFormat/>
    <w:rsid w:val="009F357E"/>
    <w:pPr>
      <w:keepNext/>
      <w:keepLines/>
      <w:spacing w:before="40" w:after="0"/>
      <w:outlineLvl w:val="3"/>
    </w:pPr>
    <w:rPr>
      <w:rFonts w:asciiTheme="majorHAnsi" w:eastAsiaTheme="majorEastAsia" w:hAnsiTheme="majorHAnsi" w:cstheme="majorBidi"/>
      <w:i/>
      <w:iCs/>
      <w:color w:val="414141" w:themeColor="accent5" w:themeShade="BF"/>
      <w:sz w:val="25"/>
      <w:szCs w:val="25"/>
    </w:rPr>
  </w:style>
  <w:style w:type="paragraph" w:styleId="berschrift5">
    <w:name w:val="heading 5"/>
    <w:basedOn w:val="Standard"/>
    <w:next w:val="Standard"/>
    <w:link w:val="berschrift5Zchn"/>
    <w:uiPriority w:val="9"/>
    <w:semiHidden/>
    <w:unhideWhenUsed/>
    <w:qFormat/>
    <w:rsid w:val="009F357E"/>
    <w:pPr>
      <w:keepNext/>
      <w:keepLines/>
      <w:spacing w:before="40" w:after="0"/>
      <w:outlineLvl w:val="4"/>
    </w:pPr>
    <w:rPr>
      <w:rFonts w:asciiTheme="majorHAnsi" w:eastAsiaTheme="majorEastAsia" w:hAnsiTheme="majorHAnsi" w:cstheme="majorBidi"/>
      <w:i/>
      <w:iCs/>
      <w:color w:val="56001B" w:themeColor="accent2" w:themeShade="80"/>
      <w:sz w:val="24"/>
      <w:szCs w:val="24"/>
    </w:rPr>
  </w:style>
  <w:style w:type="paragraph" w:styleId="berschrift6">
    <w:name w:val="heading 6"/>
    <w:basedOn w:val="Standard"/>
    <w:next w:val="Standard"/>
    <w:link w:val="berschrift6Zchn"/>
    <w:uiPriority w:val="9"/>
    <w:semiHidden/>
    <w:unhideWhenUsed/>
    <w:qFormat/>
    <w:rsid w:val="009F357E"/>
    <w:pPr>
      <w:keepNext/>
      <w:keepLines/>
      <w:spacing w:before="40" w:after="0"/>
      <w:outlineLvl w:val="5"/>
    </w:pPr>
    <w:rPr>
      <w:rFonts w:asciiTheme="majorHAnsi" w:eastAsiaTheme="majorEastAsia" w:hAnsiTheme="majorHAnsi" w:cstheme="majorBidi"/>
      <w:i/>
      <w:iCs/>
      <w:color w:val="314157" w:themeColor="accent6" w:themeShade="80"/>
      <w:sz w:val="23"/>
      <w:szCs w:val="23"/>
    </w:rPr>
  </w:style>
  <w:style w:type="paragraph" w:styleId="berschrift7">
    <w:name w:val="heading 7"/>
    <w:basedOn w:val="Standard"/>
    <w:next w:val="Standard"/>
    <w:link w:val="berschrift7Zchn"/>
    <w:uiPriority w:val="9"/>
    <w:semiHidden/>
    <w:unhideWhenUsed/>
    <w:qFormat/>
    <w:rsid w:val="009F357E"/>
    <w:pPr>
      <w:keepNext/>
      <w:keepLines/>
      <w:spacing w:before="40" w:after="0"/>
      <w:outlineLvl w:val="6"/>
    </w:pPr>
    <w:rPr>
      <w:rFonts w:asciiTheme="majorHAnsi" w:eastAsiaTheme="majorEastAsia" w:hAnsiTheme="majorHAnsi" w:cstheme="majorBidi"/>
      <w:color w:val="09243F" w:themeColor="accent1" w:themeShade="80"/>
    </w:rPr>
  </w:style>
  <w:style w:type="paragraph" w:styleId="berschrift8">
    <w:name w:val="heading 8"/>
    <w:basedOn w:val="Standard"/>
    <w:next w:val="Standard"/>
    <w:link w:val="berschrift8Zchn"/>
    <w:uiPriority w:val="9"/>
    <w:semiHidden/>
    <w:unhideWhenUsed/>
    <w:qFormat/>
    <w:rsid w:val="009F357E"/>
    <w:pPr>
      <w:keepNext/>
      <w:keepLines/>
      <w:spacing w:before="40" w:after="0"/>
      <w:outlineLvl w:val="7"/>
    </w:pPr>
    <w:rPr>
      <w:rFonts w:asciiTheme="majorHAnsi" w:eastAsiaTheme="majorEastAsia" w:hAnsiTheme="majorHAnsi" w:cstheme="majorBidi"/>
      <w:color w:val="56001B" w:themeColor="accent2" w:themeShade="80"/>
    </w:rPr>
  </w:style>
  <w:style w:type="paragraph" w:styleId="berschrift9">
    <w:name w:val="heading 9"/>
    <w:basedOn w:val="Standard"/>
    <w:next w:val="Standard"/>
    <w:link w:val="berschrift9Zchn"/>
    <w:uiPriority w:val="9"/>
    <w:semiHidden/>
    <w:unhideWhenUsed/>
    <w:qFormat/>
    <w:rsid w:val="009F357E"/>
    <w:pPr>
      <w:keepNext/>
      <w:keepLines/>
      <w:spacing w:before="40" w:after="0"/>
      <w:outlineLvl w:val="8"/>
    </w:pPr>
    <w:rPr>
      <w:rFonts w:asciiTheme="majorHAnsi" w:eastAsiaTheme="majorEastAsia" w:hAnsiTheme="majorHAnsi" w:cstheme="majorBidi"/>
      <w:color w:val="314157" w:themeColor="accent6" w:themeShade="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F357E"/>
    <w:rPr>
      <w:rFonts w:asciiTheme="majorHAnsi" w:eastAsiaTheme="majorEastAsia" w:hAnsiTheme="majorHAnsi" w:cstheme="majorBidi"/>
      <w:color w:val="0E365F" w:themeColor="accent1" w:themeShade="BF"/>
      <w:sz w:val="30"/>
      <w:szCs w:val="30"/>
    </w:rPr>
  </w:style>
  <w:style w:type="character" w:customStyle="1" w:styleId="berschrift2Zchn">
    <w:name w:val="Überschrift 2 Zchn"/>
    <w:basedOn w:val="Absatz-Standardschriftart"/>
    <w:link w:val="berschrift2"/>
    <w:uiPriority w:val="9"/>
    <w:semiHidden/>
    <w:rsid w:val="009F357E"/>
    <w:rPr>
      <w:rFonts w:asciiTheme="majorHAnsi" w:eastAsiaTheme="majorEastAsia" w:hAnsiTheme="majorHAnsi" w:cstheme="majorBidi"/>
      <w:color w:val="810029" w:themeColor="accent2" w:themeShade="BF"/>
      <w:sz w:val="28"/>
      <w:szCs w:val="28"/>
    </w:rPr>
  </w:style>
  <w:style w:type="character" w:customStyle="1" w:styleId="berschrift3Zchn">
    <w:name w:val="Überschrift 3 Zchn"/>
    <w:basedOn w:val="Absatz-Standardschriftart"/>
    <w:link w:val="berschrift3"/>
    <w:uiPriority w:val="9"/>
    <w:semiHidden/>
    <w:rsid w:val="009F357E"/>
    <w:rPr>
      <w:rFonts w:asciiTheme="majorHAnsi" w:eastAsiaTheme="majorEastAsia" w:hAnsiTheme="majorHAnsi" w:cstheme="majorBidi"/>
      <w:color w:val="496283" w:themeColor="accent6" w:themeShade="BF"/>
      <w:sz w:val="26"/>
      <w:szCs w:val="26"/>
    </w:rPr>
  </w:style>
  <w:style w:type="character" w:customStyle="1" w:styleId="berschrift4Zchn">
    <w:name w:val="Überschrift 4 Zchn"/>
    <w:basedOn w:val="Absatz-Standardschriftart"/>
    <w:link w:val="berschrift4"/>
    <w:uiPriority w:val="9"/>
    <w:semiHidden/>
    <w:rsid w:val="009F357E"/>
    <w:rPr>
      <w:rFonts w:asciiTheme="majorHAnsi" w:eastAsiaTheme="majorEastAsia" w:hAnsiTheme="majorHAnsi" w:cstheme="majorBidi"/>
      <w:i/>
      <w:iCs/>
      <w:color w:val="414141" w:themeColor="accent5" w:themeShade="BF"/>
      <w:sz w:val="25"/>
      <w:szCs w:val="25"/>
    </w:rPr>
  </w:style>
  <w:style w:type="character" w:customStyle="1" w:styleId="berschrift5Zchn">
    <w:name w:val="Überschrift 5 Zchn"/>
    <w:basedOn w:val="Absatz-Standardschriftart"/>
    <w:link w:val="berschrift5"/>
    <w:uiPriority w:val="9"/>
    <w:semiHidden/>
    <w:rsid w:val="009F357E"/>
    <w:rPr>
      <w:rFonts w:asciiTheme="majorHAnsi" w:eastAsiaTheme="majorEastAsia" w:hAnsiTheme="majorHAnsi" w:cstheme="majorBidi"/>
      <w:i/>
      <w:iCs/>
      <w:color w:val="56001B" w:themeColor="accent2" w:themeShade="80"/>
      <w:sz w:val="24"/>
      <w:szCs w:val="24"/>
    </w:rPr>
  </w:style>
  <w:style w:type="character" w:customStyle="1" w:styleId="berschrift6Zchn">
    <w:name w:val="Überschrift 6 Zchn"/>
    <w:basedOn w:val="Absatz-Standardschriftart"/>
    <w:link w:val="berschrift6"/>
    <w:uiPriority w:val="9"/>
    <w:semiHidden/>
    <w:rsid w:val="009F357E"/>
    <w:rPr>
      <w:rFonts w:asciiTheme="majorHAnsi" w:eastAsiaTheme="majorEastAsia" w:hAnsiTheme="majorHAnsi" w:cstheme="majorBidi"/>
      <w:i/>
      <w:iCs/>
      <w:color w:val="314157" w:themeColor="accent6" w:themeShade="80"/>
      <w:sz w:val="23"/>
      <w:szCs w:val="23"/>
    </w:rPr>
  </w:style>
  <w:style w:type="character" w:customStyle="1" w:styleId="berschrift7Zchn">
    <w:name w:val="Überschrift 7 Zchn"/>
    <w:basedOn w:val="Absatz-Standardschriftart"/>
    <w:link w:val="berschrift7"/>
    <w:uiPriority w:val="9"/>
    <w:semiHidden/>
    <w:rsid w:val="009F357E"/>
    <w:rPr>
      <w:rFonts w:asciiTheme="majorHAnsi" w:eastAsiaTheme="majorEastAsia" w:hAnsiTheme="majorHAnsi" w:cstheme="majorBidi"/>
      <w:color w:val="09243F" w:themeColor="accent1" w:themeShade="80"/>
    </w:rPr>
  </w:style>
  <w:style w:type="character" w:customStyle="1" w:styleId="berschrift8Zchn">
    <w:name w:val="Überschrift 8 Zchn"/>
    <w:basedOn w:val="Absatz-Standardschriftart"/>
    <w:link w:val="berschrift8"/>
    <w:uiPriority w:val="9"/>
    <w:semiHidden/>
    <w:rsid w:val="009F357E"/>
    <w:rPr>
      <w:rFonts w:asciiTheme="majorHAnsi" w:eastAsiaTheme="majorEastAsia" w:hAnsiTheme="majorHAnsi" w:cstheme="majorBidi"/>
      <w:color w:val="56001B" w:themeColor="accent2" w:themeShade="80"/>
      <w:sz w:val="21"/>
      <w:szCs w:val="21"/>
    </w:rPr>
  </w:style>
  <w:style w:type="character" w:customStyle="1" w:styleId="berschrift9Zchn">
    <w:name w:val="Überschrift 9 Zchn"/>
    <w:basedOn w:val="Absatz-Standardschriftart"/>
    <w:link w:val="berschrift9"/>
    <w:uiPriority w:val="9"/>
    <w:semiHidden/>
    <w:rsid w:val="009F357E"/>
    <w:rPr>
      <w:rFonts w:asciiTheme="majorHAnsi" w:eastAsiaTheme="majorEastAsia" w:hAnsiTheme="majorHAnsi" w:cstheme="majorBidi"/>
      <w:color w:val="314157" w:themeColor="accent6" w:themeShade="80"/>
    </w:rPr>
  </w:style>
  <w:style w:type="paragraph" w:styleId="Titel">
    <w:name w:val="Title"/>
    <w:basedOn w:val="Standard"/>
    <w:next w:val="Standard"/>
    <w:link w:val="TitelZchn"/>
    <w:uiPriority w:val="10"/>
    <w:qFormat/>
    <w:rsid w:val="00D15CF8"/>
    <w:rPr>
      <w:b/>
      <w:sz w:val="32"/>
    </w:rPr>
  </w:style>
  <w:style w:type="character" w:customStyle="1" w:styleId="TitelZchn">
    <w:name w:val="Titel Zchn"/>
    <w:basedOn w:val="Absatz-Standardschriftart"/>
    <w:link w:val="Titel"/>
    <w:uiPriority w:val="10"/>
    <w:rsid w:val="00D15CF8"/>
    <w:rPr>
      <w:rFonts w:ascii="Aptos" w:eastAsia="Times New Roman" w:hAnsi="Aptos" w:cs="Times New Roman"/>
      <w:b/>
      <w:sz w:val="32"/>
      <w:szCs w:val="21"/>
    </w:rPr>
  </w:style>
  <w:style w:type="paragraph" w:styleId="Untertitel">
    <w:name w:val="Subtitle"/>
    <w:basedOn w:val="Standard"/>
    <w:next w:val="Standard"/>
    <w:link w:val="UntertitelZchn"/>
    <w:uiPriority w:val="11"/>
    <w:qFormat/>
    <w:rsid w:val="00CA103D"/>
    <w:rPr>
      <w:b/>
      <w:bCs/>
    </w:rPr>
  </w:style>
  <w:style w:type="character" w:customStyle="1" w:styleId="UntertitelZchn">
    <w:name w:val="Untertitel Zchn"/>
    <w:basedOn w:val="Absatz-Standardschriftart"/>
    <w:link w:val="Untertitel"/>
    <w:uiPriority w:val="11"/>
    <w:rsid w:val="00CA103D"/>
    <w:rPr>
      <w:rFonts w:ascii="Aptos" w:eastAsia="Times New Roman" w:hAnsi="Aptos" w:cs="Times New Roman"/>
      <w:b/>
      <w:bCs/>
      <w:sz w:val="21"/>
      <w:szCs w:val="21"/>
    </w:rPr>
  </w:style>
  <w:style w:type="paragraph" w:styleId="Zitat">
    <w:name w:val="Quote"/>
    <w:basedOn w:val="Standard"/>
    <w:next w:val="Standard"/>
    <w:link w:val="ZitatZchn"/>
    <w:uiPriority w:val="29"/>
    <w:rsid w:val="009F357E"/>
    <w:pPr>
      <w:spacing w:before="120"/>
      <w:ind w:left="720" w:right="720"/>
      <w:jc w:val="center"/>
    </w:pPr>
    <w:rPr>
      <w:i/>
      <w:iCs/>
    </w:rPr>
  </w:style>
  <w:style w:type="character" w:customStyle="1" w:styleId="ZitatZchn">
    <w:name w:val="Zitat Zchn"/>
    <w:basedOn w:val="Absatz-Standardschriftart"/>
    <w:link w:val="Zitat"/>
    <w:uiPriority w:val="29"/>
    <w:rsid w:val="009F357E"/>
    <w:rPr>
      <w:i/>
      <w:iCs/>
    </w:rPr>
  </w:style>
  <w:style w:type="paragraph" w:styleId="Listenabsatz">
    <w:name w:val="List Paragraph"/>
    <w:basedOn w:val="Standard"/>
    <w:uiPriority w:val="34"/>
    <w:qFormat/>
    <w:rsid w:val="009F357E"/>
    <w:pPr>
      <w:numPr>
        <w:numId w:val="1"/>
      </w:numPr>
      <w:contextualSpacing/>
    </w:pPr>
  </w:style>
  <w:style w:type="character" w:styleId="IntensiveHervorhebung">
    <w:name w:val="Intense Emphasis"/>
    <w:basedOn w:val="Absatz-Standardschriftart"/>
    <w:uiPriority w:val="21"/>
    <w:rsid w:val="009F357E"/>
    <w:rPr>
      <w:b w:val="0"/>
      <w:bCs w:val="0"/>
      <w:i/>
      <w:iCs/>
      <w:color w:val="13497F" w:themeColor="accent1"/>
    </w:rPr>
  </w:style>
  <w:style w:type="paragraph" w:styleId="IntensivesZitat">
    <w:name w:val="Intense Quote"/>
    <w:basedOn w:val="Standard"/>
    <w:next w:val="Standard"/>
    <w:link w:val="IntensivesZitatZchn"/>
    <w:uiPriority w:val="30"/>
    <w:rsid w:val="009F357E"/>
    <w:pPr>
      <w:spacing w:before="120" w:line="300" w:lineRule="auto"/>
      <w:ind w:left="576" w:right="576"/>
      <w:jc w:val="center"/>
    </w:pPr>
    <w:rPr>
      <w:rFonts w:asciiTheme="majorHAnsi" w:eastAsiaTheme="majorEastAsia" w:hAnsiTheme="majorHAnsi" w:cstheme="majorBidi"/>
      <w:color w:val="13497F" w:themeColor="accent1"/>
      <w:sz w:val="24"/>
      <w:szCs w:val="24"/>
    </w:rPr>
  </w:style>
  <w:style w:type="character" w:customStyle="1" w:styleId="IntensivesZitatZchn">
    <w:name w:val="Intensives Zitat Zchn"/>
    <w:basedOn w:val="Absatz-Standardschriftart"/>
    <w:link w:val="IntensivesZitat"/>
    <w:uiPriority w:val="30"/>
    <w:rsid w:val="009F357E"/>
    <w:rPr>
      <w:rFonts w:asciiTheme="majorHAnsi" w:eastAsiaTheme="majorEastAsia" w:hAnsiTheme="majorHAnsi" w:cstheme="majorBidi"/>
      <w:color w:val="13497F" w:themeColor="accent1"/>
      <w:sz w:val="24"/>
      <w:szCs w:val="24"/>
    </w:rPr>
  </w:style>
  <w:style w:type="character" w:styleId="IntensiverVerweis">
    <w:name w:val="Intense Reference"/>
    <w:basedOn w:val="Absatz-Standardschriftart"/>
    <w:uiPriority w:val="32"/>
    <w:rsid w:val="009F357E"/>
    <w:rPr>
      <w:b/>
      <w:bCs/>
      <w:smallCaps/>
      <w:color w:val="13497F" w:themeColor="accent1"/>
      <w:spacing w:val="5"/>
      <w:u w:val="single"/>
    </w:rPr>
  </w:style>
  <w:style w:type="paragraph" w:styleId="Beschriftung">
    <w:name w:val="caption"/>
    <w:basedOn w:val="Standard"/>
    <w:next w:val="Standard"/>
    <w:uiPriority w:val="35"/>
    <w:semiHidden/>
    <w:unhideWhenUsed/>
    <w:qFormat/>
    <w:rsid w:val="009F357E"/>
    <w:pPr>
      <w:spacing w:line="240" w:lineRule="auto"/>
    </w:pPr>
    <w:rPr>
      <w:b/>
      <w:bCs/>
      <w:smallCaps/>
      <w:color w:val="13497F" w:themeColor="accent1"/>
      <w:spacing w:val="6"/>
    </w:rPr>
  </w:style>
  <w:style w:type="character" w:styleId="Fett">
    <w:name w:val="Strong"/>
    <w:basedOn w:val="Absatz-Standardschriftart"/>
    <w:uiPriority w:val="22"/>
    <w:rsid w:val="009F357E"/>
    <w:rPr>
      <w:b/>
      <w:bCs/>
    </w:rPr>
  </w:style>
  <w:style w:type="character" w:styleId="Hervorhebung">
    <w:name w:val="Emphasis"/>
    <w:basedOn w:val="Absatz-Standardschriftart"/>
    <w:uiPriority w:val="20"/>
    <w:rsid w:val="009F357E"/>
    <w:rPr>
      <w:i/>
      <w:iCs/>
    </w:rPr>
  </w:style>
  <w:style w:type="paragraph" w:styleId="KeinLeerraum">
    <w:name w:val="No Spacing"/>
    <w:uiPriority w:val="1"/>
    <w:rsid w:val="009F357E"/>
    <w:pPr>
      <w:spacing w:after="0" w:line="240" w:lineRule="auto"/>
    </w:pPr>
  </w:style>
  <w:style w:type="character" w:styleId="SchwacheHervorhebung">
    <w:name w:val="Subtle Emphasis"/>
    <w:basedOn w:val="Absatz-Standardschriftart"/>
    <w:uiPriority w:val="19"/>
    <w:rsid w:val="009F357E"/>
    <w:rPr>
      <w:i/>
      <w:iCs/>
      <w:color w:val="404040" w:themeColor="text1" w:themeTint="BF"/>
    </w:rPr>
  </w:style>
  <w:style w:type="character" w:styleId="SchwacherVerweis">
    <w:name w:val="Subtle Reference"/>
    <w:basedOn w:val="Absatz-Standardschriftart"/>
    <w:uiPriority w:val="31"/>
    <w:rsid w:val="009F357E"/>
    <w:rPr>
      <w:smallCaps/>
      <w:color w:val="404040" w:themeColor="text1" w:themeTint="BF"/>
      <w:u w:val="single" w:color="7F7F7F" w:themeColor="text1" w:themeTint="80"/>
    </w:rPr>
  </w:style>
  <w:style w:type="character" w:styleId="Buchtitel">
    <w:name w:val="Book Title"/>
    <w:basedOn w:val="Absatz-Standardschriftart"/>
    <w:uiPriority w:val="33"/>
    <w:rsid w:val="009F357E"/>
    <w:rPr>
      <w:b/>
      <w:bCs/>
      <w:smallCaps/>
    </w:rPr>
  </w:style>
  <w:style w:type="paragraph" w:styleId="Inhaltsverzeichnisberschrift">
    <w:name w:val="TOC Heading"/>
    <w:basedOn w:val="berschrift1"/>
    <w:next w:val="Standard"/>
    <w:uiPriority w:val="39"/>
    <w:semiHidden/>
    <w:unhideWhenUsed/>
    <w:qFormat/>
    <w:rsid w:val="009F357E"/>
    <w:pPr>
      <w:outlineLvl w:val="9"/>
    </w:pPr>
  </w:style>
  <w:style w:type="table" w:customStyle="1" w:styleId="Tabellenraster1">
    <w:name w:val="Tabellenraster1"/>
    <w:basedOn w:val="NormaleTabelle"/>
    <w:next w:val="Tabellenraster"/>
    <w:uiPriority w:val="39"/>
    <w:rsid w:val="009F357E"/>
    <w:pPr>
      <w:spacing w:after="0" w:line="240" w:lineRule="auto"/>
    </w:pPr>
    <w:rPr>
      <w:sz w:val="21"/>
      <w:szCs w:val="21"/>
    </w:rPr>
    <w:tblPr/>
  </w:style>
  <w:style w:type="table" w:styleId="Tabellenraster">
    <w:name w:val="Table Grid"/>
    <w:basedOn w:val="NormaleTabelle"/>
    <w:uiPriority w:val="39"/>
    <w:rsid w:val="009F35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sszeile">
    <w:name w:val="Fusszeile"/>
    <w:basedOn w:val="Standard"/>
    <w:link w:val="FusszeileZchn"/>
    <w:qFormat/>
    <w:rsid w:val="00CA103D"/>
    <w:pPr>
      <w:spacing w:after="0" w:line="240" w:lineRule="auto"/>
    </w:pPr>
    <w:rPr>
      <w:sz w:val="18"/>
      <w:szCs w:val="18"/>
    </w:rPr>
  </w:style>
  <w:style w:type="character" w:customStyle="1" w:styleId="FusszeileZchn">
    <w:name w:val="Fusszeile Zchn"/>
    <w:basedOn w:val="Absatz-Standardschriftart"/>
    <w:link w:val="Fusszeile"/>
    <w:rsid w:val="00CA103D"/>
    <w:rPr>
      <w:rFonts w:ascii="Aptos" w:eastAsia="Times New Roman" w:hAnsi="Aptos" w:cs="Times New Roman"/>
      <w:sz w:val="18"/>
      <w:szCs w:val="18"/>
    </w:rPr>
  </w:style>
  <w:style w:type="paragraph" w:styleId="Kopfzeile">
    <w:name w:val="header"/>
    <w:basedOn w:val="Standard"/>
    <w:link w:val="KopfzeileZchn"/>
    <w:uiPriority w:val="99"/>
    <w:unhideWhenUsed/>
    <w:rsid w:val="00CA103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A103D"/>
    <w:rPr>
      <w:rFonts w:ascii="Aptos" w:eastAsia="Times New Roman" w:hAnsi="Aptos" w:cs="Times New Roman"/>
      <w:sz w:val="21"/>
      <w:szCs w:val="21"/>
    </w:rPr>
  </w:style>
  <w:style w:type="paragraph" w:styleId="Fuzeile">
    <w:name w:val="footer"/>
    <w:basedOn w:val="Standard"/>
    <w:link w:val="FuzeileZchn"/>
    <w:uiPriority w:val="99"/>
    <w:unhideWhenUsed/>
    <w:rsid w:val="00CA103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A103D"/>
    <w:rPr>
      <w:rFonts w:ascii="Aptos" w:eastAsia="Times New Roman" w:hAnsi="Aptos" w:cs="Times New Roman"/>
      <w:sz w:val="21"/>
      <w:szCs w:val="21"/>
    </w:rPr>
  </w:style>
  <w:style w:type="character" w:styleId="Hyperlink">
    <w:name w:val="Hyperlink"/>
    <w:basedOn w:val="Absatz-Standardschriftart"/>
    <w:uiPriority w:val="99"/>
    <w:unhideWhenUsed/>
    <w:rsid w:val="00CA103D"/>
    <w:rPr>
      <w:color w:val="6784AA" w:themeColor="hyperlink"/>
      <w:u w:val="single"/>
    </w:rPr>
  </w:style>
  <w:style w:type="character" w:styleId="NichtaufgelsteErwhnung">
    <w:name w:val="Unresolved Mention"/>
    <w:basedOn w:val="Absatz-Standardschriftart"/>
    <w:uiPriority w:val="99"/>
    <w:semiHidden/>
    <w:unhideWhenUsed/>
    <w:rsid w:val="00E40EA1"/>
    <w:rPr>
      <w:color w:val="605E5C"/>
      <w:shd w:val="clear" w:color="auto" w:fill="E1DFDD"/>
    </w:rPr>
  </w:style>
  <w:style w:type="character" w:styleId="BesuchterLink">
    <w:name w:val="FollowedHyperlink"/>
    <w:basedOn w:val="Absatz-Standardschriftart"/>
    <w:uiPriority w:val="99"/>
    <w:semiHidden/>
    <w:unhideWhenUsed/>
    <w:rsid w:val="00767C8C"/>
    <w:rPr>
      <w:color w:val="954F72" w:themeColor="followedHyperlink"/>
      <w:u w:val="single"/>
    </w:rPr>
  </w:style>
  <w:style w:type="paragraph" w:styleId="StandardWeb">
    <w:name w:val="Normal (Web)"/>
    <w:basedOn w:val="Standard"/>
    <w:uiPriority w:val="99"/>
    <w:semiHidden/>
    <w:unhideWhenUsed/>
    <w:rsid w:val="004325E5"/>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597990">
      <w:bodyDiv w:val="1"/>
      <w:marLeft w:val="0"/>
      <w:marRight w:val="0"/>
      <w:marTop w:val="0"/>
      <w:marBottom w:val="0"/>
      <w:divBdr>
        <w:top w:val="none" w:sz="0" w:space="0" w:color="auto"/>
        <w:left w:val="none" w:sz="0" w:space="0" w:color="auto"/>
        <w:bottom w:val="none" w:sz="0" w:space="0" w:color="auto"/>
        <w:right w:val="none" w:sz="0" w:space="0" w:color="auto"/>
      </w:divBdr>
    </w:div>
    <w:div w:id="767311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ischgl.com/de/press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r01.safelinks.protection.outlook.com/?url=https%3A%2F%2Fimages.paznaun-ischgl.com%2Fde%2Fsend%3Fpass%3D9d35378b976ab2cc9ff98b1c5d55f9a3&amp;data=05%7C02%7Cbettina.regensburger%40paznaun-ischgl.com%7C29c03148e5ba447cdf4808df3a99ddf0%7Ceede85dd35974c4d8f9cc4c8dbb8878e%7C0%7C0%7C639294104656644725%7CUnknown%7CTWFpbGZsb3d8eyJFbXB0eU1hcGkiOnRydWUsIlYiOiIwLjAuMDAwMCIsIlAiOiJXaW4zMiIsIkFOIjoiTWFpbCIsIldUIjoyfQ%3D%3D%7C0%7C%7C%7C&amp;sdata=4XOdNkJIRP1he3MBsErj%2B8aMNlTKy1ZxATpASLCq4Gw%3D&amp;reserved=0"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kappl-see.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za\Tourismusverband%20Paznaun%20&#8211;%20Ischgl\Presse%20&amp;%20PR%20Paznaun%20&#8211;%20Ischgl%20-%20Austausch%20Presseagenturen%20-%20Austausch%20Presseagenturen\02_Vorlagen\01_Pressetexte\Vorlage%20Pressetext_DE.dotx" TargetMode="External"/></Relationships>
</file>

<file path=word/theme/theme1.xml><?xml version="1.0" encoding="utf-8"?>
<a:theme xmlns:a="http://schemas.openxmlformats.org/drawingml/2006/main" name="Paznaun-Ischgl">
  <a:themeElements>
    <a:clrScheme name="Benutzerdefiniert 5">
      <a:dk1>
        <a:sysClr val="windowText" lastClr="000000"/>
      </a:dk1>
      <a:lt1>
        <a:sysClr val="window" lastClr="FFFFFF"/>
      </a:lt1>
      <a:dk2>
        <a:srgbClr val="000000"/>
      </a:dk2>
      <a:lt2>
        <a:srgbClr val="E7E6E6"/>
      </a:lt2>
      <a:accent1>
        <a:srgbClr val="13497F"/>
      </a:accent1>
      <a:accent2>
        <a:srgbClr val="AD0038"/>
      </a:accent2>
      <a:accent3>
        <a:srgbClr val="6784AA"/>
      </a:accent3>
      <a:accent4>
        <a:srgbClr val="E9B400"/>
      </a:accent4>
      <a:accent5>
        <a:srgbClr val="585857"/>
      </a:accent5>
      <a:accent6>
        <a:srgbClr val="6784AA"/>
      </a:accent6>
      <a:hlink>
        <a:srgbClr val="6784AA"/>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Paznaun-Ischgl" id="{46736499-05E5-4C61-B1F2-DDD1374BEB83}" vid="{0EEC1F74-D136-4EA9-8CCD-89F46A161C1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F678F3CFEE19A40A9291409FD5C2CF9" ma:contentTypeVersion="16" ma:contentTypeDescription="Ein neues Dokument erstellen." ma:contentTypeScope="" ma:versionID="5e348defad187ebcba6dbc9ae84221ac">
  <xsd:schema xmlns:xsd="http://www.w3.org/2001/XMLSchema" xmlns:xs="http://www.w3.org/2001/XMLSchema" xmlns:p="http://schemas.microsoft.com/office/2006/metadata/properties" xmlns:ns2="7fb87cae-5013-4e0e-bf94-fa02b7c430a6" xmlns:ns3="cfc7bd84-dada-40c6-8e05-78bd42355b34" targetNamespace="http://schemas.microsoft.com/office/2006/metadata/properties" ma:root="true" ma:fieldsID="2ba89ab262ffcc7f7c29748386abd7c5" ns2:_="" ns3:_="">
    <xsd:import namespace="7fb87cae-5013-4e0e-bf94-fa02b7c430a6"/>
    <xsd:import namespace="cfc7bd84-dada-40c6-8e05-78bd42355b3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ServiceOCR"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b87cae-5013-4e0e-bf94-fa02b7c430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ddcce95-b92d-419a-b864-f7bf7df0948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c7bd84-dada-40c6-8e05-78bd42355b34"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fb87cae-5013-4e0e-bf94-fa02b7c430a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38BE83-0891-4681-921D-DF953AA9C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b87cae-5013-4e0e-bf94-fa02b7c430a6"/>
    <ds:schemaRef ds:uri="cfc7bd84-dada-40c6-8e05-78bd42355b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97E78D-CCDC-4A8F-9DFA-870F654E1DA4}">
  <ds:schemaRefs>
    <ds:schemaRef ds:uri="http://schemas.microsoft.com/sharepoint/v3/contenttype/forms"/>
  </ds:schemaRefs>
</ds:datastoreItem>
</file>

<file path=customXml/itemProps3.xml><?xml version="1.0" encoding="utf-8"?>
<ds:datastoreItem xmlns:ds="http://schemas.openxmlformats.org/officeDocument/2006/customXml" ds:itemID="{908ADB2D-AA28-40F0-8398-E4C3B24812EA}">
  <ds:schemaRefs>
    <ds:schemaRef ds:uri="http://schemas.microsoft.com/office/2006/metadata/properties"/>
    <ds:schemaRef ds:uri="http://schemas.microsoft.com/office/infopath/2007/PartnerControls"/>
    <ds:schemaRef ds:uri="7fb87cae-5013-4e0e-bf94-fa02b7c430a6"/>
  </ds:schemaRefs>
</ds:datastoreItem>
</file>

<file path=docProps/app.xml><?xml version="1.0" encoding="utf-8"?>
<Properties xmlns="http://schemas.openxmlformats.org/officeDocument/2006/extended-properties" xmlns:vt="http://schemas.openxmlformats.org/officeDocument/2006/docPropsVTypes">
  <Template>Vorlage Pressetext_DE</Template>
  <TotalTime>0</TotalTime>
  <Pages>4</Pages>
  <Words>1226</Words>
  <Characters>7976</Characters>
  <Application>Microsoft Office Word</Application>
  <DocSecurity>0</DocSecurity>
  <Lines>119</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Luise Zangerl</dc:creator>
  <cp:keywords/>
  <dc:description/>
  <cp:lastModifiedBy>Isabell Parth | TVB Paznaun - Ischgl</cp:lastModifiedBy>
  <cp:revision>97</cp:revision>
  <cp:lastPrinted>2026-04-01T15:36:00Z</cp:lastPrinted>
  <dcterms:created xsi:type="dcterms:W3CDTF">2026-03-30T17:43:00Z</dcterms:created>
  <dcterms:modified xsi:type="dcterms:W3CDTF">2026-11-06T13:22:00Z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0x0101009F678F3CFEE19A40A9291409FD5C2CF9</vt:lpwstr>
  </property>
  <property fmtid="{D5CDD505-2E9C-101B-9397-08002B2CF9AE}" pid="3" name="MediaServiceImageTags">
    <vt:lpwstr/>
  </property>
</Properties>
</file>